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AEE19" w14:textId="77777777" w:rsidR="002C4BDB" w:rsidRDefault="002C4BDB" w:rsidP="002C4BDB">
      <w:pPr>
        <w:rPr>
          <w:rFonts w:ascii="Times New Roman" w:hAnsi="Times New Roman"/>
          <w:sz w:val="18"/>
          <w:szCs w:val="18"/>
          <w:lang w:val="en-GB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1418"/>
        <w:gridCol w:w="7654"/>
      </w:tblGrid>
      <w:tr w:rsidR="002D59E4" w:rsidRPr="004C64C4" w14:paraId="50DF305E" w14:textId="77777777" w:rsidTr="004C64C4">
        <w:trPr>
          <w:trHeight w:val="4769"/>
        </w:trPr>
        <w:tc>
          <w:tcPr>
            <w:tcW w:w="1418" w:type="dxa"/>
            <w:shd w:val="clear" w:color="auto" w:fill="auto"/>
            <w:vAlign w:val="bottom"/>
          </w:tcPr>
          <w:p w14:paraId="7DACF8AA" w14:textId="77777777" w:rsidR="002D59E4" w:rsidRPr="004C64C4" w:rsidRDefault="004732DD" w:rsidP="002C4BDB">
            <w:r w:rsidRPr="004C64C4">
              <w:rPr>
                <w:rFonts w:ascii="Times New Roman" w:hAnsi="Times New Roman"/>
                <w:noProof/>
                <w:sz w:val="18"/>
                <w:szCs w:val="18"/>
                <w:lang w:val="en-GB"/>
              </w:rPr>
              <w:drawing>
                <wp:inline distT="0" distB="0" distL="0" distR="0" wp14:anchorId="421395B1" wp14:editId="0462874A">
                  <wp:extent cx="680720" cy="846455"/>
                  <wp:effectExtent l="0" t="0" r="0" b="0"/>
                  <wp:docPr id="1" name="Picture 3" descr="A picture containing linedrawing, ceramic ware, porcelai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picture containing linedrawing, ceramic ware, porcelain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84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C8BD0" w14:textId="77777777" w:rsidR="00377143" w:rsidRPr="004C64C4" w:rsidRDefault="00377143" w:rsidP="002C4BDB"/>
          <w:p w14:paraId="151CA6B9" w14:textId="77777777" w:rsidR="00377143" w:rsidRPr="004C64C4" w:rsidRDefault="00377143" w:rsidP="002C4BDB"/>
        </w:tc>
        <w:tc>
          <w:tcPr>
            <w:tcW w:w="7654" w:type="dxa"/>
            <w:shd w:val="clear" w:color="auto" w:fill="auto"/>
            <w:vAlign w:val="bottom"/>
          </w:tcPr>
          <w:p w14:paraId="0734B9F0" w14:textId="77777777" w:rsidR="002D59E4" w:rsidRPr="004C64C4" w:rsidRDefault="002D59E4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  <w:p w14:paraId="0CCDDE8B" w14:textId="77777777" w:rsidR="00377143" w:rsidRPr="004C64C4" w:rsidRDefault="00377143" w:rsidP="002C4BD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D1C32" w:rsidRPr="004C64C4" w14:paraId="26C2BD88" w14:textId="77777777" w:rsidTr="004C64C4">
        <w:trPr>
          <w:trHeight w:val="7217"/>
        </w:trPr>
        <w:tc>
          <w:tcPr>
            <w:tcW w:w="9072" w:type="dxa"/>
            <w:gridSpan w:val="2"/>
            <w:shd w:val="clear" w:color="auto" w:fill="auto"/>
          </w:tcPr>
          <w:p w14:paraId="1D4F76FE" w14:textId="77777777" w:rsidR="00FF621A" w:rsidRPr="004C64C4" w:rsidRDefault="000C02E0" w:rsidP="00FF621A">
            <w:pPr>
              <w:pStyle w:val="Style1"/>
              <w:rPr>
                <w:rStyle w:val="Heading1Char"/>
                <w:b/>
                <w:sz w:val="48"/>
                <w:szCs w:val="48"/>
              </w:rPr>
            </w:pPr>
            <w:r w:rsidRPr="004C64C4">
              <w:rPr>
                <w:rStyle w:val="Heading1Char"/>
                <w:b/>
                <w:sz w:val="48"/>
                <w:szCs w:val="48"/>
              </w:rPr>
              <w:t>Request to Investigate Fire</w:t>
            </w:r>
          </w:p>
          <w:p w14:paraId="0C94B6E2" w14:textId="77777777" w:rsidR="00FF621A" w:rsidRPr="004C64C4" w:rsidRDefault="00FF621A" w:rsidP="000C02E0">
            <w:pPr>
              <w:pStyle w:val="CCOVSubheadingRed"/>
              <w:rPr>
                <w:b/>
                <w:bCs/>
              </w:rPr>
            </w:pPr>
          </w:p>
          <w:p w14:paraId="4038AFF4" w14:textId="77777777" w:rsidR="000C02E0" w:rsidRPr="004C64C4" w:rsidRDefault="000C02E0" w:rsidP="000C02E0">
            <w:pPr>
              <w:pStyle w:val="CCOVSubheadingRed"/>
            </w:pPr>
            <w:r w:rsidRPr="004C64C4">
              <w:rPr>
                <w:b/>
                <w:bCs/>
              </w:rPr>
              <w:t xml:space="preserve">Form 16 </w:t>
            </w:r>
            <w:r w:rsidRPr="004C64C4">
              <w:t>Rule 42(1)</w:t>
            </w:r>
          </w:p>
          <w:p w14:paraId="59C2F1CA" w14:textId="77777777" w:rsidR="00377143" w:rsidRPr="004C64C4" w:rsidRDefault="000C02E0" w:rsidP="000C02E0">
            <w:pPr>
              <w:pStyle w:val="CCOVSubheadingRedItalics"/>
              <w:rPr>
                <w:rStyle w:val="Heading1Char"/>
                <w:rFonts w:eastAsia="DengXian"/>
                <w:b w:val="0"/>
                <w:color w:val="D14827"/>
                <w:sz w:val="22"/>
                <w:szCs w:val="22"/>
              </w:rPr>
            </w:pPr>
            <w:r w:rsidRPr="004C64C4">
              <w:rPr>
                <w:rFonts w:ascii="Century Gothic" w:hAnsi="Century Gothic"/>
                <w:i w:val="0"/>
                <w:iCs w:val="0"/>
              </w:rPr>
              <w:t>Sections 30 and 3</w:t>
            </w:r>
            <w:r w:rsidR="00602C96" w:rsidRPr="004C64C4">
              <w:rPr>
                <w:rFonts w:ascii="Century Gothic" w:hAnsi="Century Gothic"/>
                <w:i w:val="0"/>
                <w:iCs w:val="0"/>
              </w:rPr>
              <w:t xml:space="preserve">1 </w:t>
            </w:r>
            <w:r w:rsidRPr="004C64C4">
              <w:rPr>
                <w:rFonts w:ascii="Century Gothic" w:hAnsi="Century Gothic"/>
                <w:i w:val="0"/>
                <w:iCs w:val="0"/>
              </w:rPr>
              <w:t>of</w:t>
            </w:r>
            <w:r w:rsidR="00980A1D" w:rsidRPr="004C64C4">
              <w:rPr>
                <w:rFonts w:ascii="Century Gothic" w:hAnsi="Century Gothic"/>
                <w:i w:val="0"/>
                <w:iCs w:val="0"/>
              </w:rPr>
              <w:t xml:space="preserve"> the</w:t>
            </w:r>
            <w:r w:rsidR="00602C96" w:rsidRPr="004C64C4">
              <w:rPr>
                <w:rFonts w:ascii="Century Gothic" w:hAnsi="Century Gothic"/>
                <w:i w:val="0"/>
                <w:iCs w:val="0"/>
              </w:rPr>
              <w:t xml:space="preserve"> </w:t>
            </w:r>
            <w:r w:rsidRPr="004C64C4">
              <w:t>Coroners Act 2008</w:t>
            </w:r>
            <w:r w:rsidR="00377143" w:rsidRPr="004C64C4">
              <w:rPr>
                <w:b/>
                <w:bCs/>
              </w:rPr>
              <w:br/>
            </w:r>
          </w:p>
        </w:tc>
      </w:tr>
      <w:tr w:rsidR="00AD1C32" w:rsidRPr="004C64C4" w14:paraId="1AE46760" w14:textId="77777777" w:rsidTr="004C64C4">
        <w:tc>
          <w:tcPr>
            <w:tcW w:w="9072" w:type="dxa"/>
            <w:gridSpan w:val="2"/>
            <w:shd w:val="clear" w:color="auto" w:fill="auto"/>
          </w:tcPr>
          <w:p w14:paraId="17EDDA82" w14:textId="77777777" w:rsidR="00AD1C32" w:rsidRPr="004C64C4" w:rsidRDefault="00AD1C32" w:rsidP="000C02E0">
            <w:pPr>
              <w:rPr>
                <w:rStyle w:val="Heading1Char"/>
              </w:rPr>
            </w:pPr>
          </w:p>
        </w:tc>
      </w:tr>
    </w:tbl>
    <w:p w14:paraId="475E7F8D" w14:textId="77777777" w:rsidR="00F21EB7" w:rsidRPr="000C02E0" w:rsidRDefault="00E24C5E" w:rsidP="000C02E0">
      <w:pPr>
        <w:pStyle w:val="Heading1"/>
      </w:pPr>
      <w:r w:rsidRPr="000C02E0">
        <w:lastRenderedPageBreak/>
        <w:t>F</w:t>
      </w:r>
      <w:r w:rsidR="00F21EB7" w:rsidRPr="000C02E0">
        <w:t>orm instructions</w:t>
      </w:r>
    </w:p>
    <w:p w14:paraId="0F502E79" w14:textId="77777777" w:rsidR="00F21EB7" w:rsidRDefault="00F21EB7" w:rsidP="00F21EB7">
      <w:pPr>
        <w:rPr>
          <w:rStyle w:val="Heading1Char"/>
          <w:sz w:val="36"/>
          <w:szCs w:val="36"/>
        </w:rPr>
      </w:pPr>
    </w:p>
    <w:p w14:paraId="1213A12A" w14:textId="77777777" w:rsidR="00F21EB7" w:rsidRPr="00695DDC" w:rsidRDefault="00F21EB7" w:rsidP="00695DDC">
      <w:pPr>
        <w:pStyle w:val="CCOVHeading2-Black"/>
      </w:pPr>
      <w:r w:rsidRPr="00695DDC">
        <w:t>Completing the form</w:t>
      </w:r>
    </w:p>
    <w:p w14:paraId="161A8D7F" w14:textId="77777777" w:rsidR="00F21EB7" w:rsidRDefault="00F21EB7" w:rsidP="000C02E0">
      <w:r w:rsidRPr="0049270D">
        <w:br/>
        <w:t xml:space="preserve">This form is to request </w:t>
      </w:r>
      <w:r w:rsidRPr="000C02E0">
        <w:t>information</w:t>
      </w:r>
      <w:r w:rsidRPr="0049270D">
        <w:t xml:space="preserve"> from the Coroner’s Court of Victoria. Please carefully follow the instructions</w:t>
      </w:r>
      <w:r>
        <w:t xml:space="preserve"> below. </w:t>
      </w:r>
    </w:p>
    <w:p w14:paraId="13B2EE52" w14:textId="77777777" w:rsidR="00F21EB7" w:rsidRDefault="00F21EB7" w:rsidP="00F21EB7">
      <w:pPr>
        <w:spacing w:line="276" w:lineRule="auto"/>
      </w:pPr>
    </w:p>
    <w:p w14:paraId="526D8792" w14:textId="77777777" w:rsidR="00F21EB7" w:rsidRPr="004C64C4" w:rsidRDefault="00B239D4" w:rsidP="000C02E0">
      <w:pPr>
        <w:pStyle w:val="CCOVHeading2-Black"/>
        <w:rPr>
          <w:rStyle w:val="Heading1Char"/>
          <w:b/>
          <w:color w:val="000000"/>
          <w:sz w:val="20"/>
          <w:szCs w:val="26"/>
        </w:rPr>
      </w:pPr>
      <w:r>
        <w:rPr>
          <w:szCs w:val="20"/>
        </w:rPr>
        <w:br/>
      </w:r>
      <w:r w:rsidR="00F21EB7" w:rsidRPr="00695DDC">
        <w:t>Ways of sending</w:t>
      </w:r>
      <w:r w:rsidR="00F21EB7" w:rsidRPr="004C64C4">
        <w:rPr>
          <w:rStyle w:val="Heading1Char"/>
          <w:b/>
          <w:color w:val="000000"/>
          <w:sz w:val="20"/>
          <w:szCs w:val="26"/>
        </w:rPr>
        <w:t xml:space="preserve"> the form</w:t>
      </w:r>
      <w:r w:rsidR="00F21EB7" w:rsidRPr="00695DDC">
        <w:t xml:space="preserve"> to </w:t>
      </w:r>
      <w:r w:rsidR="00F21EB7" w:rsidRPr="000C02E0">
        <w:t>the</w:t>
      </w:r>
      <w:r w:rsidR="00F21EB7" w:rsidRPr="00695DDC">
        <w:t xml:space="preserve"> Coroner’s Court of Victoria</w:t>
      </w:r>
      <w:r w:rsidRPr="00695DDC">
        <w:br/>
      </w:r>
    </w:p>
    <w:tbl>
      <w:tblPr>
        <w:tblpPr w:leftFromText="180" w:rightFromText="180" w:vertAnchor="text" w:tblpY="1"/>
        <w:tblOverlap w:val="never"/>
        <w:tblW w:w="9639" w:type="dxa"/>
        <w:tblBorders>
          <w:insideH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567"/>
        <w:gridCol w:w="992"/>
        <w:gridCol w:w="3827"/>
      </w:tblGrid>
      <w:tr w:rsidR="00B239D4" w:rsidRPr="004C64C4" w14:paraId="16C1168D" w14:textId="77777777" w:rsidTr="004C64C4">
        <w:trPr>
          <w:trHeight w:val="241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4EF6C654" w14:textId="77777777" w:rsidR="00B239D4" w:rsidRPr="004C64C4" w:rsidRDefault="004732DD" w:rsidP="004C64C4">
            <w:pPr>
              <w:spacing w:line="276" w:lineRule="auto"/>
              <w:jc w:val="center"/>
              <w:rPr>
                <w:b/>
                <w:bCs/>
                <w:lang w:val="en-GB"/>
              </w:rPr>
            </w:pPr>
            <w:r w:rsidRPr="00804351">
              <w:rPr>
                <w:noProof/>
              </w:rPr>
              <w:drawing>
                <wp:inline distT="0" distB="0" distL="0" distR="0" wp14:anchorId="52ECC925" wp14:editId="60ED712C">
                  <wp:extent cx="495935" cy="495935"/>
                  <wp:effectExtent l="0" t="0" r="0" b="0"/>
                  <wp:docPr id="2" name="Graphic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935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C2359A2" w14:textId="77777777" w:rsidR="00B239D4" w:rsidRPr="004C64C4" w:rsidRDefault="00B239D4" w:rsidP="004C64C4">
            <w:pPr>
              <w:pStyle w:val="CCOVHeading2-Black"/>
            </w:pPr>
            <w:r w:rsidRPr="004C64C4">
              <w:t>Mail form to this address</w:t>
            </w:r>
          </w:p>
          <w:p w14:paraId="233282E1" w14:textId="77777777" w:rsidR="000C02E0" w:rsidRPr="004C64C4" w:rsidRDefault="000C02E0" w:rsidP="000C02E0">
            <w:pPr>
              <w:pStyle w:val="NoSpacing"/>
              <w:framePr w:hSpace="0" w:wrap="auto" w:vAnchor="margin" w:yAlign="inline"/>
              <w:suppressOverlap w:val="0"/>
            </w:pPr>
          </w:p>
          <w:p w14:paraId="63D3C249" w14:textId="77777777" w:rsidR="00B239D4" w:rsidRPr="004C64C4" w:rsidRDefault="00B239D4" w:rsidP="000C02E0">
            <w:pPr>
              <w:pStyle w:val="NoSpacing"/>
              <w:framePr w:hSpace="0" w:wrap="auto" w:vAnchor="margin" w:yAlign="inline"/>
              <w:suppressOverlap w:val="0"/>
            </w:pPr>
            <w:r w:rsidRPr="004C64C4">
              <w:t>Coroners Court of Victoria</w:t>
            </w:r>
            <w:r w:rsidRPr="004C64C4">
              <w:br/>
              <w:t>65 Kavanagh Street, Southbank,</w:t>
            </w:r>
            <w:r w:rsidRPr="004C64C4">
              <w:br/>
              <w:t xml:space="preserve">VIC 3056 Australia </w:t>
            </w: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4DD14E79" w14:textId="77777777" w:rsidR="00B239D4" w:rsidRPr="004C64C4" w:rsidRDefault="006C786C" w:rsidP="004C64C4">
            <w:pPr>
              <w:pStyle w:val="CCOVHeading2-Black"/>
              <w:rPr>
                <w:noProof/>
                <w:lang w:val="en-GB"/>
              </w:rPr>
            </w:pPr>
            <w:r w:rsidRPr="004C64C4">
              <w:rPr>
                <w:noProof/>
                <w:lang w:val="en-GB"/>
              </w:rPr>
              <w:t>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71BC5DA2" w14:textId="77777777" w:rsidR="00B239D4" w:rsidRPr="004C64C4" w:rsidRDefault="004732DD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  <w:r w:rsidRPr="004C64C4">
              <w:rPr>
                <w:noProof/>
                <w:lang w:val="en-GB"/>
              </w:rPr>
              <w:drawing>
                <wp:inline distT="0" distB="0" distL="0" distR="0" wp14:anchorId="101B91EF" wp14:editId="0CBA3559">
                  <wp:extent cx="457200" cy="457200"/>
                  <wp:effectExtent l="0" t="0" r="0" b="0"/>
                  <wp:docPr id="3" name="Picture 7" descr="Icon&#10;&#10;Description automatically generated with low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con&#10;&#10;Description automatically generated with low confidence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  <w:vAlign w:val="center"/>
          </w:tcPr>
          <w:p w14:paraId="6260FC59" w14:textId="77777777" w:rsidR="00695DDC" w:rsidRPr="004C64C4" w:rsidRDefault="00B239D4" w:rsidP="004C64C4">
            <w:pPr>
              <w:pStyle w:val="CCOVHeading2-Black"/>
            </w:pPr>
            <w:r w:rsidRPr="004C64C4">
              <w:t>Emai</w:t>
            </w:r>
            <w:r w:rsidR="000C02E0" w:rsidRPr="004C64C4">
              <w:t>l</w:t>
            </w:r>
            <w:r w:rsidR="000C02E0" w:rsidRPr="004C64C4">
              <w:br/>
            </w:r>
          </w:p>
          <w:p w14:paraId="3DBDBCC5" w14:textId="77777777" w:rsidR="00B239D4" w:rsidRPr="004C64C4" w:rsidRDefault="00B239D4" w:rsidP="00355000">
            <w:pPr>
              <w:pStyle w:val="NoSpacing"/>
              <w:framePr w:hSpace="0" w:wrap="auto" w:vAnchor="margin" w:yAlign="inline"/>
              <w:suppressOverlap w:val="0"/>
            </w:pPr>
            <w:r w:rsidRPr="004C64C4">
              <w:t>Scan completed form and email</w:t>
            </w:r>
            <w:r w:rsidR="00815D2F" w:rsidRPr="004C64C4">
              <w:t xml:space="preserve"> </w:t>
            </w:r>
            <w:r w:rsidRPr="004C64C4">
              <w:t xml:space="preserve">to </w:t>
            </w:r>
            <w:hyperlink r:id="rId10" w:history="1">
              <w:r w:rsidRPr="004C64C4">
                <w:rPr>
                  <w:u w:val="single"/>
                </w:rPr>
                <w:t>courtadmin@courts.vic.gov.au</w:t>
              </w:r>
            </w:hyperlink>
          </w:p>
          <w:p w14:paraId="32FFB49F" w14:textId="77777777" w:rsidR="00EC66A4" w:rsidRPr="004C64C4" w:rsidRDefault="00EC66A4" w:rsidP="00355000">
            <w:pPr>
              <w:pStyle w:val="NoSpacing"/>
              <w:framePr w:hSpace="0" w:wrap="auto" w:vAnchor="margin" w:yAlign="inline"/>
              <w:suppressOverlap w:val="0"/>
              <w:rPr>
                <w:u w:val="single"/>
              </w:rPr>
            </w:pPr>
            <w:r w:rsidRPr="004C64C4">
              <w:t>or to specific team email address if known.</w:t>
            </w:r>
          </w:p>
        </w:tc>
      </w:tr>
    </w:tbl>
    <w:p w14:paraId="088ACA16" w14:textId="77777777" w:rsidR="00F21EB7" w:rsidRDefault="00F21EB7" w:rsidP="00F21EB7">
      <w:pPr>
        <w:pStyle w:val="CCOVHeading2-Black"/>
        <w:spacing w:line="276" w:lineRule="auto"/>
        <w:rPr>
          <w:szCs w:val="20"/>
        </w:rPr>
      </w:pPr>
    </w:p>
    <w:p w14:paraId="4F775D92" w14:textId="77777777" w:rsidR="00F21EB7" w:rsidRPr="00695DDC" w:rsidRDefault="00B239D4" w:rsidP="000C02E0">
      <w:pPr>
        <w:pStyle w:val="CCOVHeading2-Black"/>
      </w:pPr>
      <w:r>
        <w:rPr>
          <w:lang w:val="en-GB"/>
        </w:rPr>
        <w:br/>
      </w:r>
      <w:r w:rsidR="006A70E4" w:rsidRPr="00695DDC">
        <w:t xml:space="preserve">Having trouble completing </w:t>
      </w:r>
      <w:r w:rsidR="006A70E4" w:rsidRPr="000C02E0">
        <w:t>the</w:t>
      </w:r>
      <w:r w:rsidR="006A70E4" w:rsidRPr="00695DDC">
        <w:t xml:space="preserve"> form?</w:t>
      </w:r>
    </w:p>
    <w:p w14:paraId="314D90FE" w14:textId="77777777" w:rsidR="00F21EB7" w:rsidRDefault="00F21EB7" w:rsidP="002D59E4"/>
    <w:p w14:paraId="07C029C8" w14:textId="77777777" w:rsidR="00F21EB7" w:rsidRDefault="00B239D4" w:rsidP="000C02E0">
      <w:r w:rsidRPr="00B239D4">
        <w:t xml:space="preserve">Please ring the court on </w:t>
      </w:r>
      <w:r w:rsidRPr="00B239D4">
        <w:rPr>
          <w:u w:val="single"/>
        </w:rPr>
        <w:t>1300 309 519</w:t>
      </w:r>
      <w:r w:rsidR="00F21EB7">
        <w:br w:type="page"/>
      </w:r>
    </w:p>
    <w:p w14:paraId="720F9866" w14:textId="77777777" w:rsidR="002D59E4" w:rsidRPr="00F21EB7" w:rsidRDefault="002D59E4" w:rsidP="002D59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2D59E4" w:rsidRPr="004C64C4" w14:paraId="1D3FBA0A" w14:textId="77777777" w:rsidTr="004C64C4">
        <w:trPr>
          <w:trHeight w:val="528"/>
        </w:trPr>
        <w:tc>
          <w:tcPr>
            <w:tcW w:w="9016" w:type="dxa"/>
            <w:gridSpan w:val="2"/>
            <w:tcBorders>
              <w:bottom w:val="nil"/>
            </w:tcBorders>
            <w:shd w:val="clear" w:color="auto" w:fill="0E1C3B"/>
            <w:vAlign w:val="center"/>
          </w:tcPr>
          <w:p w14:paraId="5B566A7A" w14:textId="77777777" w:rsidR="002D59E4" w:rsidRPr="004C64C4" w:rsidRDefault="002D59E4" w:rsidP="000C02E0">
            <w:pPr>
              <w:pStyle w:val="Heading2"/>
            </w:pPr>
            <w:r w:rsidRPr="004C64C4">
              <w:t>Court Reference Number</w:t>
            </w:r>
          </w:p>
        </w:tc>
      </w:tr>
      <w:tr w:rsidR="00CE355B" w:rsidRPr="004C64C4" w14:paraId="1D81F39C" w14:textId="77777777" w:rsidTr="004C64C4">
        <w:trPr>
          <w:trHeight w:val="575"/>
        </w:trPr>
        <w:tc>
          <w:tcPr>
            <w:tcW w:w="382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0D0E4CE" w14:textId="77777777" w:rsidR="00CE355B" w:rsidRPr="004C64C4" w:rsidRDefault="00CE355B" w:rsidP="00355000">
            <w:pPr>
              <w:rPr>
                <w:b/>
                <w:bCs/>
              </w:rPr>
            </w:pPr>
            <w:r w:rsidRPr="004C64C4">
              <w:rPr>
                <w:b/>
                <w:bCs/>
              </w:rPr>
              <w:t>Add Court Reference number here if known</w:t>
            </w:r>
          </w:p>
        </w:tc>
        <w:tc>
          <w:tcPr>
            <w:tcW w:w="5193" w:type="dxa"/>
            <w:tcBorders>
              <w:top w:val="nil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8E67E23" w14:textId="77777777" w:rsidR="00CE355B" w:rsidRPr="004C64C4" w:rsidRDefault="00CE355B" w:rsidP="00355000">
            <w:pPr>
              <w:pStyle w:val="NoSpacing"/>
              <w:framePr w:wrap="around"/>
            </w:pPr>
          </w:p>
        </w:tc>
      </w:tr>
    </w:tbl>
    <w:p w14:paraId="1D6B7AEB" w14:textId="77777777" w:rsidR="003D3DC3" w:rsidRDefault="003D3DC3" w:rsidP="002D59E4">
      <w:pPr>
        <w:autoSpaceDE w:val="0"/>
        <w:autoSpaceDN w:val="0"/>
        <w:adjustRightInd w:val="0"/>
        <w:rPr>
          <w:szCs w:val="20"/>
          <w:lang w:val="en-GB"/>
        </w:rPr>
      </w:pPr>
    </w:p>
    <w:p w14:paraId="3F575BA5" w14:textId="77777777" w:rsidR="003D3DC3" w:rsidRDefault="003D3DC3" w:rsidP="002D59E4">
      <w:pPr>
        <w:autoSpaceDE w:val="0"/>
        <w:autoSpaceDN w:val="0"/>
        <w:adjustRightInd w:val="0"/>
        <w:rPr>
          <w:rFonts w:ascii="Times New Roman" w:hAnsi="Times New Roman"/>
          <w:color w:val="FFFFFF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2982"/>
        <w:gridCol w:w="3351"/>
      </w:tblGrid>
      <w:tr w:rsidR="007E100B" w:rsidRPr="004C64C4" w14:paraId="58CAB72D" w14:textId="77777777" w:rsidTr="004C64C4">
        <w:trPr>
          <w:trHeight w:val="528"/>
        </w:trPr>
        <w:tc>
          <w:tcPr>
            <w:tcW w:w="5665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5638D5B" w14:textId="77777777" w:rsidR="007E100B" w:rsidRPr="004C64C4" w:rsidRDefault="007E100B" w:rsidP="00355000">
            <w:pPr>
              <w:pStyle w:val="Heading2"/>
            </w:pPr>
            <w:r w:rsidRPr="004C64C4">
              <w:t>Details of applicant</w:t>
            </w:r>
          </w:p>
        </w:tc>
        <w:tc>
          <w:tcPr>
            <w:tcW w:w="3351" w:type="dxa"/>
            <w:tcBorders>
              <w:bottom w:val="single" w:sz="4" w:space="0" w:color="D9D9D9"/>
            </w:tcBorders>
            <w:shd w:val="clear" w:color="auto" w:fill="0E1C3B"/>
          </w:tcPr>
          <w:p w14:paraId="27328951" w14:textId="77777777" w:rsidR="007E100B" w:rsidRPr="004C64C4" w:rsidRDefault="007E100B" w:rsidP="00DB20F1">
            <w:pPr>
              <w:pStyle w:val="Heading2"/>
              <w:rPr>
                <w:bCs/>
                <w:lang w:val="en-GB"/>
              </w:rPr>
            </w:pPr>
          </w:p>
        </w:tc>
      </w:tr>
      <w:tr w:rsidR="007E100B" w:rsidRPr="004C64C4" w14:paraId="5FD5C8FE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3E20F83" w14:textId="77777777" w:rsidR="007E100B" w:rsidRPr="004C64C4" w:rsidRDefault="007E100B" w:rsidP="00355000">
            <w:pPr>
              <w:pStyle w:val="CCOVNormalBold"/>
            </w:pPr>
            <w:r w:rsidRPr="004C64C4">
              <w:rPr>
                <w:lang w:val="en-GB"/>
              </w:rPr>
              <w:t xml:space="preserve">Title </w:t>
            </w:r>
            <w:r w:rsidRPr="004C64C4">
              <w:rPr>
                <w:b w:val="0"/>
                <w:bCs w:val="0"/>
                <w:lang w:val="en-GB"/>
              </w:rPr>
              <w:t>(Mr, Mrs, Ms, Dr, etc.)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27A1072" w14:textId="77777777" w:rsidR="007E100B" w:rsidRPr="004C64C4" w:rsidRDefault="007E100B" w:rsidP="00355000">
            <w:pPr>
              <w:pStyle w:val="NoSpacing"/>
              <w:framePr w:wrap="around"/>
            </w:pPr>
          </w:p>
        </w:tc>
      </w:tr>
      <w:tr w:rsidR="007E100B" w:rsidRPr="004C64C4" w14:paraId="0E187A3C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78CA179" w14:textId="77777777" w:rsidR="007E100B" w:rsidRPr="004C64C4" w:rsidRDefault="007E100B" w:rsidP="00355000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Surname</w:t>
            </w:r>
            <w:r w:rsidR="006C786C" w:rsidRPr="004C64C4">
              <w:rPr>
                <w:lang w:val="en-GB"/>
              </w:rPr>
              <w:t xml:space="preserve"> </w:t>
            </w:r>
            <w:r w:rsidRPr="004C64C4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91B79B2" w14:textId="77777777" w:rsidR="007E100B" w:rsidRPr="004C64C4" w:rsidRDefault="007E100B" w:rsidP="00355000">
            <w:pPr>
              <w:pStyle w:val="NoSpacing"/>
              <w:framePr w:wrap="around"/>
            </w:pPr>
          </w:p>
        </w:tc>
      </w:tr>
      <w:tr w:rsidR="007E100B" w:rsidRPr="004C64C4" w14:paraId="5C6619AC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C15F7BB" w14:textId="77777777" w:rsidR="007E100B" w:rsidRPr="004C64C4" w:rsidRDefault="007E100B" w:rsidP="00355000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Given name</w:t>
            </w:r>
            <w:r w:rsidR="006C786C" w:rsidRPr="004C64C4">
              <w:rPr>
                <w:lang w:val="en-GB"/>
              </w:rPr>
              <w:t xml:space="preserve"> </w:t>
            </w:r>
            <w:r w:rsidRPr="004C64C4">
              <w:rPr>
                <w:lang w:val="en-GB"/>
              </w:rPr>
              <w:t>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51CDBA04" w14:textId="77777777" w:rsidR="007E100B" w:rsidRPr="004C64C4" w:rsidRDefault="007E100B" w:rsidP="00355000">
            <w:pPr>
              <w:pStyle w:val="NoSpacing"/>
              <w:framePr w:wrap="around"/>
            </w:pPr>
          </w:p>
        </w:tc>
      </w:tr>
      <w:tr w:rsidR="00A9777E" w:rsidRPr="004C64C4" w14:paraId="3A342538" w14:textId="77777777" w:rsidTr="004C64C4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3F3BCBE" w14:textId="77777777" w:rsidR="00A9777E" w:rsidRPr="004C64C4" w:rsidRDefault="00A9777E" w:rsidP="00A9777E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Organisation (if applicable) 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89C9605" w14:textId="77777777" w:rsidR="00A9777E" w:rsidRPr="004C64C4" w:rsidRDefault="00A9777E" w:rsidP="00A9777E">
            <w:pPr>
              <w:pStyle w:val="NoSpacing"/>
              <w:framePr w:wrap="around"/>
            </w:pPr>
            <w:r w:rsidRPr="004C64C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64C4">
              <w:instrText xml:space="preserve"> FORMCHECKBOX </w:instrText>
            </w:r>
            <w:r w:rsidR="00DB20F1" w:rsidRPr="004C64C4">
              <w:fldChar w:fldCharType="separate"/>
            </w:r>
            <w:r w:rsidRPr="004C64C4">
              <w:fldChar w:fldCharType="end"/>
            </w:r>
            <w:r w:rsidRPr="004C64C4">
              <w:t xml:space="preserve">  Country Fire Authority </w:t>
            </w:r>
          </w:p>
        </w:tc>
      </w:tr>
      <w:tr w:rsidR="00A9777E" w:rsidRPr="004C64C4" w14:paraId="6019A6BB" w14:textId="77777777" w:rsidTr="004C64C4">
        <w:trPr>
          <w:trHeight w:val="575"/>
        </w:trPr>
        <w:tc>
          <w:tcPr>
            <w:tcW w:w="2683" w:type="dxa"/>
            <w:vMerge/>
            <w:tcBorders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D84A24B" w14:textId="77777777" w:rsidR="00A9777E" w:rsidRPr="004C64C4" w:rsidRDefault="00A9777E" w:rsidP="00A9777E">
            <w:pPr>
              <w:pStyle w:val="CCOVNormalBold"/>
              <w:rPr>
                <w:lang w:val="en-GB"/>
              </w:rPr>
            </w:pP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45305FD" w14:textId="77777777" w:rsidR="00A9777E" w:rsidRPr="004C64C4" w:rsidRDefault="00A9777E" w:rsidP="00A9777E">
            <w:pPr>
              <w:pStyle w:val="NoSpacing"/>
              <w:framePr w:wrap="around"/>
            </w:pPr>
            <w:r w:rsidRPr="004C64C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64C4">
              <w:instrText xml:space="preserve"> FORMCHECKBOX </w:instrText>
            </w:r>
            <w:r w:rsidR="00DB20F1" w:rsidRPr="004C64C4">
              <w:fldChar w:fldCharType="separate"/>
            </w:r>
            <w:r w:rsidRPr="004C64C4">
              <w:fldChar w:fldCharType="end"/>
            </w:r>
            <w:r w:rsidRPr="004C64C4">
              <w:t xml:space="preserve">  </w:t>
            </w:r>
            <w:r w:rsidR="007F472F" w:rsidRPr="004C64C4">
              <w:t>Metropolitan Fire and Emergency Services Boar</w:t>
            </w:r>
            <w:r w:rsidRPr="004C64C4">
              <w:t xml:space="preserve">d </w:t>
            </w:r>
          </w:p>
        </w:tc>
      </w:tr>
      <w:tr w:rsidR="00A9777E" w:rsidRPr="004C64C4" w14:paraId="58A6644D" w14:textId="77777777" w:rsidTr="004C64C4">
        <w:trPr>
          <w:trHeight w:val="684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31E3C62" w14:textId="77777777" w:rsidR="00A9777E" w:rsidRPr="004C64C4" w:rsidRDefault="00A9777E" w:rsidP="00A9777E">
            <w:pPr>
              <w:pStyle w:val="CCOVNormalBold"/>
              <w:rPr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9FF5D62" w14:textId="77777777" w:rsidR="00A9777E" w:rsidRPr="004C64C4" w:rsidRDefault="00A9777E" w:rsidP="00A9777E">
            <w:pPr>
              <w:rPr>
                <w:lang w:val="en-GB"/>
              </w:rPr>
            </w:pPr>
            <w:r w:rsidRPr="004C64C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64C4">
              <w:instrText xml:space="preserve"> FORMCHECKBOX </w:instrText>
            </w:r>
            <w:r w:rsidR="00DB20F1" w:rsidRPr="004C64C4">
              <w:fldChar w:fldCharType="separate"/>
            </w:r>
            <w:r w:rsidRPr="004C64C4">
              <w:fldChar w:fldCharType="end"/>
            </w:r>
            <w:r w:rsidRPr="004C64C4">
              <w:t xml:space="preserve">  Other</w:t>
            </w:r>
          </w:p>
          <w:p w14:paraId="64AE5403" w14:textId="77777777" w:rsidR="00A9777E" w:rsidRPr="004C64C4" w:rsidRDefault="00A9777E" w:rsidP="00A9777E">
            <w:pPr>
              <w:pStyle w:val="NoSpacing"/>
              <w:framePr w:wrap="around"/>
            </w:pPr>
            <w:r w:rsidRPr="004C64C4">
              <w:rPr>
                <w:lang w:val="en-GB"/>
              </w:rPr>
              <w:t xml:space="preserve">      Please specify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ED9E803" w14:textId="77777777" w:rsidR="00A9777E" w:rsidRPr="004C64C4" w:rsidRDefault="00A9777E" w:rsidP="00A9777E">
            <w:pPr>
              <w:pStyle w:val="NoSpacing"/>
              <w:framePr w:wrap="around"/>
            </w:pPr>
          </w:p>
        </w:tc>
      </w:tr>
      <w:tr w:rsidR="00A9777E" w:rsidRPr="004C64C4" w14:paraId="1D3DBF88" w14:textId="77777777" w:rsidTr="004C64C4">
        <w:trPr>
          <w:trHeight w:val="575"/>
        </w:trPr>
        <w:tc>
          <w:tcPr>
            <w:tcW w:w="2683" w:type="dxa"/>
            <w:vMerge w:val="restart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0262B412" w14:textId="77777777" w:rsidR="00A9777E" w:rsidRPr="004C64C4" w:rsidRDefault="00A9777E" w:rsidP="00A9777E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Email or postal address *</w:t>
            </w: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FA2BEB4" w14:textId="77777777" w:rsidR="00A9777E" w:rsidRPr="004C64C4" w:rsidRDefault="00A9777E" w:rsidP="00A9777E">
            <w:r w:rsidRPr="004C64C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4C64C4">
              <w:instrText xml:space="preserve"> FORMCHECKBOX </w:instrText>
            </w:r>
            <w:r w:rsidR="00DB20F1" w:rsidRPr="004C64C4">
              <w:fldChar w:fldCharType="separate"/>
            </w:r>
            <w:r w:rsidRPr="004C64C4">
              <w:fldChar w:fldCharType="end"/>
            </w:r>
            <w:bookmarkEnd w:id="0"/>
            <w:r w:rsidRPr="004C64C4">
              <w:t xml:space="preserve">  Email Address 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17AC0A8" w14:textId="77777777" w:rsidR="00A9777E" w:rsidRPr="004C64C4" w:rsidRDefault="00A9777E" w:rsidP="00A9777E">
            <w:pPr>
              <w:pStyle w:val="NoSpacing"/>
              <w:framePr w:wrap="around"/>
            </w:pPr>
          </w:p>
        </w:tc>
      </w:tr>
      <w:tr w:rsidR="00A9777E" w:rsidRPr="004C64C4" w14:paraId="610AF85D" w14:textId="77777777" w:rsidTr="004C64C4">
        <w:trPr>
          <w:trHeight w:val="632"/>
        </w:trPr>
        <w:tc>
          <w:tcPr>
            <w:tcW w:w="2683" w:type="dxa"/>
            <w:vMerge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4E9775B" w14:textId="77777777" w:rsidR="00A9777E" w:rsidRPr="004C64C4" w:rsidRDefault="00A9777E" w:rsidP="00A9777E">
            <w:pPr>
              <w:pStyle w:val="CCOVNormalBold"/>
              <w:rPr>
                <w:lang w:val="en-GB"/>
              </w:rPr>
            </w:pPr>
          </w:p>
        </w:tc>
        <w:tc>
          <w:tcPr>
            <w:tcW w:w="298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B94CBAD" w14:textId="77777777" w:rsidR="00A9777E" w:rsidRPr="004C64C4" w:rsidRDefault="00A9777E" w:rsidP="00A9777E">
            <w:pPr>
              <w:rPr>
                <w:lang w:val="en-GB"/>
              </w:rPr>
            </w:pPr>
            <w:r w:rsidRPr="004C64C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64C4">
              <w:instrText xml:space="preserve"> FORMCHECKBOX </w:instrText>
            </w:r>
            <w:r w:rsidR="00DB20F1" w:rsidRPr="004C64C4">
              <w:fldChar w:fldCharType="separate"/>
            </w:r>
            <w:r w:rsidRPr="004C64C4">
              <w:fldChar w:fldCharType="end"/>
            </w:r>
            <w:r w:rsidRPr="004C64C4">
              <w:t xml:space="preserve">  </w:t>
            </w:r>
            <w:r w:rsidRPr="004C64C4">
              <w:rPr>
                <w:lang w:val="en-GB"/>
              </w:rPr>
              <w:t>I do not have an email address.</w:t>
            </w:r>
          </w:p>
          <w:p w14:paraId="4656A216" w14:textId="77777777" w:rsidR="00A9777E" w:rsidRPr="004C64C4" w:rsidRDefault="00A9777E" w:rsidP="00A9777E">
            <w:r w:rsidRPr="004C64C4">
              <w:rPr>
                <w:lang w:val="en-GB"/>
              </w:rPr>
              <w:t xml:space="preserve">      Enter a postal address</w:t>
            </w:r>
          </w:p>
        </w:tc>
        <w:tc>
          <w:tcPr>
            <w:tcW w:w="3351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494F1C0" w14:textId="77777777" w:rsidR="00A9777E" w:rsidRPr="004C64C4" w:rsidRDefault="00A9777E" w:rsidP="00A9777E">
            <w:pPr>
              <w:pStyle w:val="NoSpacing"/>
              <w:framePr w:wrap="around"/>
            </w:pPr>
          </w:p>
        </w:tc>
      </w:tr>
      <w:tr w:rsidR="00A9777E" w:rsidRPr="004C64C4" w14:paraId="4FE9B538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CE6E8AA" w14:textId="77777777" w:rsidR="00A9777E" w:rsidRPr="004C64C4" w:rsidRDefault="00A9777E" w:rsidP="00A9777E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Contact number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178BCA4" w14:textId="77777777" w:rsidR="00A9777E" w:rsidRPr="004C64C4" w:rsidRDefault="00A9777E" w:rsidP="00A9777E">
            <w:pPr>
              <w:pStyle w:val="NoSpacing"/>
              <w:framePr w:wrap="around"/>
            </w:pPr>
          </w:p>
        </w:tc>
      </w:tr>
    </w:tbl>
    <w:p w14:paraId="5F6F9F63" w14:textId="77777777" w:rsidR="00F3730B" w:rsidRDefault="00F3730B" w:rsidP="002D59E4"/>
    <w:p w14:paraId="58428E4D" w14:textId="77777777" w:rsidR="002D59E4" w:rsidRDefault="00B239D4" w:rsidP="00355000">
      <w:r w:rsidRPr="007E100B">
        <w:rPr>
          <w:lang w:val="en-GB"/>
        </w:rPr>
        <w:t>* Mandatory fields</w:t>
      </w:r>
      <w:r>
        <w:t xml:space="preserve"> </w:t>
      </w:r>
      <w:r w:rsidR="00F3730B">
        <w:br w:type="page"/>
      </w:r>
    </w:p>
    <w:p w14:paraId="0C5A0B0C" w14:textId="77777777" w:rsidR="0091186D" w:rsidRDefault="0091186D" w:rsidP="0091186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D3785C" w:rsidRPr="004C64C4" w14:paraId="7B5B6409" w14:textId="77777777" w:rsidTr="004C64C4">
        <w:trPr>
          <w:trHeight w:val="528"/>
        </w:trPr>
        <w:tc>
          <w:tcPr>
            <w:tcW w:w="9016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7566947D" w14:textId="77777777" w:rsidR="00D3785C" w:rsidRPr="004C64C4" w:rsidRDefault="00D3785C" w:rsidP="00355000">
            <w:pPr>
              <w:pStyle w:val="Heading2"/>
            </w:pPr>
            <w:r w:rsidRPr="004C64C4">
              <w:t>Details of legal representative (if applicable)</w:t>
            </w:r>
          </w:p>
        </w:tc>
      </w:tr>
    </w:tbl>
    <w:p w14:paraId="7C19AB5F" w14:textId="77777777" w:rsidR="004C64C4" w:rsidRPr="004C64C4" w:rsidRDefault="004C64C4" w:rsidP="004C64C4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1186D" w:rsidRPr="004C64C4" w14:paraId="75A660E2" w14:textId="77777777" w:rsidTr="004C64C4">
        <w:trPr>
          <w:trHeight w:val="825"/>
        </w:trPr>
        <w:tc>
          <w:tcPr>
            <w:tcW w:w="90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FD05052" w14:textId="77777777" w:rsidR="0091186D" w:rsidRPr="004C64C4" w:rsidRDefault="0091186D" w:rsidP="00355000">
            <w:pPr>
              <w:pStyle w:val="NoSpacing"/>
              <w:framePr w:wrap="around"/>
            </w:pPr>
            <w:r w:rsidRPr="004C64C4">
              <w:t>In completing this section (Legal Representative) all requested documents will be released to the legal representative listed here</w:t>
            </w:r>
          </w:p>
        </w:tc>
      </w:tr>
    </w:tbl>
    <w:p w14:paraId="0ADFAB20" w14:textId="77777777" w:rsidR="004C64C4" w:rsidRPr="004C64C4" w:rsidRDefault="004C64C4" w:rsidP="004C64C4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6333"/>
      </w:tblGrid>
      <w:tr w:rsidR="0091186D" w:rsidRPr="004C64C4" w14:paraId="7D79191A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1B4A931" w14:textId="77777777" w:rsidR="0091186D" w:rsidRPr="004C64C4" w:rsidRDefault="0091186D" w:rsidP="00355000">
            <w:pPr>
              <w:pStyle w:val="CCOVNormalBold"/>
            </w:pPr>
            <w:r w:rsidRPr="004C64C4">
              <w:t xml:space="preserve">Title </w:t>
            </w:r>
            <w:r w:rsidRPr="004C64C4">
              <w:rPr>
                <w:b w:val="0"/>
                <w:bCs w:val="0"/>
              </w:rPr>
              <w:t>(Mr, Mrs, Ms, Dr, etc.)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ACB89FA" w14:textId="77777777" w:rsidR="0091186D" w:rsidRPr="004C64C4" w:rsidRDefault="0091186D" w:rsidP="00355000">
            <w:pPr>
              <w:pStyle w:val="NoSpacing"/>
              <w:framePr w:wrap="around"/>
            </w:pPr>
          </w:p>
        </w:tc>
      </w:tr>
      <w:tr w:rsidR="0091186D" w:rsidRPr="004C64C4" w14:paraId="4078193A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9C5001E" w14:textId="77777777" w:rsidR="0091186D" w:rsidRPr="004C64C4" w:rsidRDefault="0091186D" w:rsidP="00355000">
            <w:pPr>
              <w:pStyle w:val="CCOVNormalBold"/>
            </w:pPr>
            <w:r w:rsidRPr="004C64C4">
              <w:t>Surname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5A25A8A" w14:textId="77777777" w:rsidR="0091186D" w:rsidRPr="004C64C4" w:rsidRDefault="0091186D" w:rsidP="00355000">
            <w:pPr>
              <w:pStyle w:val="NoSpacing"/>
              <w:framePr w:wrap="around"/>
            </w:pPr>
          </w:p>
        </w:tc>
      </w:tr>
      <w:tr w:rsidR="0091186D" w:rsidRPr="004C64C4" w14:paraId="58C6FCDA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5A6CAFA5" w14:textId="77777777" w:rsidR="0091186D" w:rsidRPr="004C64C4" w:rsidRDefault="0091186D" w:rsidP="00355000">
            <w:pPr>
              <w:pStyle w:val="CCOVNormalBold"/>
            </w:pPr>
            <w:r w:rsidRPr="004C64C4">
              <w:t>Given name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69B2429" w14:textId="77777777" w:rsidR="0091186D" w:rsidRPr="004C64C4" w:rsidRDefault="0091186D" w:rsidP="00355000">
            <w:pPr>
              <w:pStyle w:val="NoSpacing"/>
              <w:framePr w:wrap="around"/>
            </w:pPr>
          </w:p>
        </w:tc>
      </w:tr>
      <w:tr w:rsidR="00432ECB" w:rsidRPr="004C64C4" w14:paraId="169BFE11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4DF2DBB" w14:textId="77777777" w:rsidR="00432ECB" w:rsidRPr="004C64C4" w:rsidRDefault="00432ECB" w:rsidP="00355000">
            <w:pPr>
              <w:pStyle w:val="CCOVNormalBold"/>
            </w:pPr>
            <w:r w:rsidRPr="004C64C4">
              <w:t>Firm/Organisation (if applicable)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60EA4668" w14:textId="77777777" w:rsidR="00432ECB" w:rsidRPr="004C64C4" w:rsidRDefault="00432ECB" w:rsidP="00355000">
            <w:pPr>
              <w:pStyle w:val="NoSpacing"/>
              <w:framePr w:wrap="around"/>
            </w:pPr>
          </w:p>
        </w:tc>
      </w:tr>
      <w:tr w:rsidR="00432ECB" w:rsidRPr="004C64C4" w14:paraId="3E7D6FA7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96E966F" w14:textId="77777777" w:rsidR="00432ECB" w:rsidRPr="004C64C4" w:rsidRDefault="00432ECB" w:rsidP="00355000">
            <w:pPr>
              <w:pStyle w:val="CCOVNormalBold"/>
            </w:pPr>
            <w:r w:rsidRPr="004C64C4">
              <w:t>Position held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28E0C5F" w14:textId="77777777" w:rsidR="00432ECB" w:rsidRPr="004C64C4" w:rsidRDefault="00432ECB" w:rsidP="00355000">
            <w:pPr>
              <w:pStyle w:val="NoSpacing"/>
              <w:framePr w:wrap="around"/>
            </w:pPr>
          </w:p>
        </w:tc>
      </w:tr>
      <w:tr w:rsidR="0091186D" w:rsidRPr="004C64C4" w14:paraId="11698023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6D313D05" w14:textId="77777777" w:rsidR="0091186D" w:rsidRPr="004C64C4" w:rsidRDefault="00432ECB" w:rsidP="00355000">
            <w:pPr>
              <w:pStyle w:val="CCOVNormalBold"/>
            </w:pPr>
            <w:r w:rsidRPr="004C64C4">
              <w:t>Email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4FEE37A" w14:textId="77777777" w:rsidR="0091186D" w:rsidRPr="004C64C4" w:rsidRDefault="0091186D" w:rsidP="00355000">
            <w:pPr>
              <w:pStyle w:val="NoSpacing"/>
              <w:framePr w:wrap="around"/>
            </w:pPr>
          </w:p>
        </w:tc>
      </w:tr>
      <w:tr w:rsidR="00432ECB" w:rsidRPr="004C64C4" w14:paraId="081F9DAE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76576C4" w14:textId="77777777" w:rsidR="00432ECB" w:rsidRPr="004C64C4" w:rsidRDefault="00432ECB" w:rsidP="00355000">
            <w:pPr>
              <w:pStyle w:val="CCOVNormalBold"/>
            </w:pPr>
            <w:r w:rsidRPr="004C64C4">
              <w:t>Postal address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A89EB96" w14:textId="77777777" w:rsidR="00432ECB" w:rsidRPr="004C64C4" w:rsidRDefault="00432ECB" w:rsidP="00355000">
            <w:pPr>
              <w:pStyle w:val="NoSpacing"/>
              <w:framePr w:wrap="around"/>
            </w:pPr>
          </w:p>
        </w:tc>
      </w:tr>
      <w:tr w:rsidR="00432ECB" w:rsidRPr="004C64C4" w14:paraId="54CE99A9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3FF0DAED" w14:textId="77777777" w:rsidR="00432ECB" w:rsidRPr="004C64C4" w:rsidRDefault="00432ECB" w:rsidP="00355000">
            <w:pPr>
              <w:pStyle w:val="CCOVNormalBold"/>
            </w:pPr>
            <w:r w:rsidRPr="004C64C4">
              <w:t>Contact number</w:t>
            </w:r>
          </w:p>
        </w:tc>
        <w:tc>
          <w:tcPr>
            <w:tcW w:w="633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160B9137" w14:textId="77777777" w:rsidR="00432ECB" w:rsidRPr="004C64C4" w:rsidRDefault="00432ECB" w:rsidP="00355000">
            <w:pPr>
              <w:pStyle w:val="NoSpacing"/>
              <w:framePr w:wrap="around"/>
            </w:pPr>
          </w:p>
        </w:tc>
      </w:tr>
    </w:tbl>
    <w:p w14:paraId="14E9C875" w14:textId="77777777" w:rsidR="00A80963" w:rsidRPr="006C786C" w:rsidRDefault="00A80963" w:rsidP="00355000">
      <w:r>
        <w:br w:type="page"/>
      </w:r>
    </w:p>
    <w:p w14:paraId="67BBDEBC" w14:textId="77777777" w:rsidR="00A80963" w:rsidRPr="004C64C4" w:rsidRDefault="00A80963" w:rsidP="0091186D">
      <w:pPr>
        <w:rPr>
          <w:color w:val="76717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3124"/>
        <w:gridCol w:w="3209"/>
      </w:tblGrid>
      <w:tr w:rsidR="00377143" w:rsidRPr="004C64C4" w14:paraId="6BF7D94E" w14:textId="77777777" w:rsidTr="004C64C4">
        <w:trPr>
          <w:trHeight w:val="528"/>
        </w:trPr>
        <w:tc>
          <w:tcPr>
            <w:tcW w:w="5807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2D5CAEE9" w14:textId="77777777" w:rsidR="00377143" w:rsidRPr="004C64C4" w:rsidRDefault="00377143" w:rsidP="00355000">
            <w:pPr>
              <w:pStyle w:val="Heading2"/>
            </w:pPr>
            <w:r w:rsidRPr="004C64C4">
              <w:t>Details of fire (if applicable)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57AEE79A" w14:textId="77777777" w:rsidR="00377143" w:rsidRPr="004C64C4" w:rsidRDefault="00377143" w:rsidP="00DB20F1">
            <w:pPr>
              <w:pStyle w:val="Heading2"/>
              <w:rPr>
                <w:bCs/>
                <w:lang w:val="en-GB"/>
              </w:rPr>
            </w:pPr>
          </w:p>
        </w:tc>
      </w:tr>
      <w:tr w:rsidR="00377143" w:rsidRPr="004C64C4" w14:paraId="442590D1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E5887CA" w14:textId="77777777" w:rsidR="00377143" w:rsidRPr="004C64C4" w:rsidRDefault="00377143" w:rsidP="00355000">
            <w:pPr>
              <w:pStyle w:val="CCOVNormalBold"/>
            </w:pPr>
            <w:r w:rsidRPr="004C64C4">
              <w:rPr>
                <w:lang w:val="en-GB"/>
              </w:rPr>
              <w:t>Location of fire</w:t>
            </w:r>
            <w:r w:rsidR="000C02E0" w:rsidRPr="004C64C4">
              <w:rPr>
                <w:lang w:val="en-GB"/>
              </w:rPr>
              <w:t xml:space="preserve"> *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455E0D00" w14:textId="77777777" w:rsidR="00377143" w:rsidRPr="004C64C4" w:rsidRDefault="00377143" w:rsidP="00355000">
            <w:pPr>
              <w:pStyle w:val="NoSpacing"/>
              <w:framePr w:wrap="around"/>
            </w:pPr>
          </w:p>
        </w:tc>
      </w:tr>
      <w:tr w:rsidR="00377143" w:rsidRPr="004C64C4" w14:paraId="47C99C79" w14:textId="77777777" w:rsidTr="004C64C4">
        <w:trPr>
          <w:trHeight w:val="575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70317744" w14:textId="77777777" w:rsidR="00377143" w:rsidRPr="004C64C4" w:rsidRDefault="003E7E82" w:rsidP="00355000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Date of fire (if known)</w:t>
            </w:r>
            <w:r w:rsidRPr="004C64C4">
              <w:rPr>
                <w:lang w:val="en-GB"/>
              </w:rPr>
              <w:br/>
            </w:r>
            <w:proofErr w:type="gramStart"/>
            <w:r w:rsidR="00001DBF" w:rsidRPr="004C64C4">
              <w:rPr>
                <w:b w:val="0"/>
                <w:bCs w:val="0"/>
                <w:lang w:val="en-GB"/>
              </w:rPr>
              <w:t>e.g.</w:t>
            </w:r>
            <w:proofErr w:type="gramEnd"/>
            <w:r w:rsidR="00001DBF" w:rsidRPr="004C64C4">
              <w:rPr>
                <w:b w:val="0"/>
                <w:bCs w:val="0"/>
                <w:lang w:val="en-GB"/>
              </w:rPr>
              <w:t xml:space="preserve"> 01/01/1970</w:t>
            </w:r>
          </w:p>
        </w:tc>
        <w:tc>
          <w:tcPr>
            <w:tcW w:w="6333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34B967A3" w14:textId="77777777" w:rsidR="00377143" w:rsidRPr="004C64C4" w:rsidRDefault="00377143" w:rsidP="00355000">
            <w:pPr>
              <w:pStyle w:val="NoSpacing"/>
              <w:framePr w:wrap="around"/>
            </w:pPr>
          </w:p>
        </w:tc>
      </w:tr>
      <w:tr w:rsidR="003E7E82" w:rsidRPr="004C64C4" w14:paraId="067003DC" w14:textId="77777777" w:rsidTr="004C64C4">
        <w:trPr>
          <w:trHeight w:val="643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1C84BA02" w14:textId="77777777" w:rsidR="003E7E82" w:rsidRPr="004C64C4" w:rsidRDefault="003E7E82" w:rsidP="00355000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The above date is</w:t>
            </w:r>
          </w:p>
        </w:tc>
        <w:tc>
          <w:tcPr>
            <w:tcW w:w="312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2AE08F5B" w14:textId="77777777" w:rsidR="003E7E82" w:rsidRPr="004C64C4" w:rsidRDefault="003E7E82" w:rsidP="00355000">
            <w:r w:rsidRPr="004C64C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64C4">
              <w:instrText xml:space="preserve"> FORMCHECKBOX </w:instrText>
            </w:r>
            <w:r w:rsidR="00DB20F1" w:rsidRPr="004C64C4">
              <w:fldChar w:fldCharType="separate"/>
            </w:r>
            <w:r w:rsidRPr="004C64C4">
              <w:fldChar w:fldCharType="end"/>
            </w:r>
            <w:r w:rsidRPr="004C64C4">
              <w:t xml:space="preserve">  The exact date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  <w:vAlign w:val="center"/>
          </w:tcPr>
          <w:p w14:paraId="03E86B7B" w14:textId="77777777" w:rsidR="003E7E82" w:rsidRPr="004C64C4" w:rsidRDefault="003E7E82" w:rsidP="00355000">
            <w:r w:rsidRPr="004C64C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64C4">
              <w:instrText xml:space="preserve"> FORMCHECKBOX </w:instrText>
            </w:r>
            <w:r w:rsidR="00DB20F1" w:rsidRPr="004C64C4">
              <w:fldChar w:fldCharType="separate"/>
            </w:r>
            <w:r w:rsidRPr="004C64C4">
              <w:fldChar w:fldCharType="end"/>
            </w:r>
            <w:r w:rsidRPr="004C64C4">
              <w:t xml:space="preserve">   A</w:t>
            </w:r>
            <w:r w:rsidRPr="004C64C4">
              <w:rPr>
                <w:lang w:val="en-GB"/>
              </w:rPr>
              <w:t>n approximate date</w:t>
            </w:r>
          </w:p>
        </w:tc>
      </w:tr>
    </w:tbl>
    <w:p w14:paraId="1250CEEA" w14:textId="77777777" w:rsidR="000C02E0" w:rsidRDefault="000C02E0" w:rsidP="0091186D"/>
    <w:p w14:paraId="411E9F21" w14:textId="77777777" w:rsidR="000C02E0" w:rsidRPr="000C02E0" w:rsidRDefault="000C02E0" w:rsidP="0091186D"/>
    <w:tbl>
      <w:tblPr>
        <w:tblpPr w:leftFromText="180" w:rightFromText="180" w:vertAnchor="text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3"/>
        <w:gridCol w:w="5155"/>
        <w:gridCol w:w="1229"/>
      </w:tblGrid>
      <w:tr w:rsidR="003D3DC3" w:rsidRPr="004C64C4" w14:paraId="75268C97" w14:textId="77777777" w:rsidTr="004C64C4">
        <w:trPr>
          <w:trHeight w:val="528"/>
        </w:trPr>
        <w:tc>
          <w:tcPr>
            <w:tcW w:w="7838" w:type="dxa"/>
            <w:gridSpan w:val="2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4ECB90B3" w14:textId="77777777" w:rsidR="003D3DC3" w:rsidRPr="004C64C4" w:rsidRDefault="00815D2F" w:rsidP="004C64C4">
            <w:pPr>
              <w:pStyle w:val="Heading2"/>
            </w:pPr>
            <w:r w:rsidRPr="004C64C4">
              <w:t>Reasons for application</w:t>
            </w:r>
          </w:p>
        </w:tc>
        <w:tc>
          <w:tcPr>
            <w:tcW w:w="1229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727B0974" w14:textId="77777777" w:rsidR="003D3DC3" w:rsidRPr="004C64C4" w:rsidRDefault="003D3DC3" w:rsidP="004C64C4">
            <w:pPr>
              <w:pStyle w:val="Heading2"/>
              <w:rPr>
                <w:bCs/>
                <w:lang w:val="en-GB"/>
              </w:rPr>
            </w:pPr>
          </w:p>
        </w:tc>
      </w:tr>
      <w:tr w:rsidR="003D3DC3" w:rsidRPr="004C64C4" w14:paraId="5FCA091B" w14:textId="77777777" w:rsidTr="004C64C4">
        <w:trPr>
          <w:trHeight w:val="2008"/>
        </w:trPr>
        <w:tc>
          <w:tcPr>
            <w:tcW w:w="268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</w:tcPr>
          <w:p w14:paraId="62EC7AF5" w14:textId="77777777" w:rsidR="003D3DC3" w:rsidRPr="004C64C4" w:rsidRDefault="003D3DC3" w:rsidP="004C64C4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br/>
              <w:t>Provide reasons here for</w:t>
            </w:r>
            <w:r w:rsidR="006C786C" w:rsidRPr="004C64C4">
              <w:rPr>
                <w:lang w:val="en-GB"/>
              </w:rPr>
              <w:br/>
            </w:r>
            <w:r w:rsidRPr="004C64C4">
              <w:rPr>
                <w:lang w:val="en-GB"/>
              </w:rPr>
              <w:t>the application</w:t>
            </w:r>
            <w:r w:rsidR="006C786C" w:rsidRPr="004C64C4">
              <w:rPr>
                <w:lang w:val="en-GB"/>
              </w:rPr>
              <w:t xml:space="preserve"> </w:t>
            </w:r>
            <w:r w:rsidRPr="004C64C4">
              <w:rPr>
                <w:lang w:val="en-GB"/>
              </w:rPr>
              <w:t>*</w:t>
            </w:r>
          </w:p>
        </w:tc>
        <w:tc>
          <w:tcPr>
            <w:tcW w:w="6384" w:type="dxa"/>
            <w:gridSpan w:val="2"/>
            <w:tcBorders>
              <w:top w:val="single" w:sz="4" w:space="0" w:color="D9D9D9"/>
              <w:left w:val="single" w:sz="4" w:space="0" w:color="FFFFFF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2535FDD2" w14:textId="77777777" w:rsidR="003D3DC3" w:rsidRPr="004C64C4" w:rsidRDefault="003D3DC3" w:rsidP="00355000">
            <w:pPr>
              <w:pStyle w:val="NoSpacing"/>
              <w:framePr w:hSpace="0" w:wrap="auto" w:vAnchor="margin" w:yAlign="inline"/>
              <w:suppressOverlap w:val="0"/>
              <w:rPr>
                <w:lang w:val="en-GB"/>
              </w:rPr>
            </w:pPr>
          </w:p>
          <w:p w14:paraId="23571B96" w14:textId="77777777" w:rsidR="003D3DC3" w:rsidRPr="004C64C4" w:rsidRDefault="003D3DC3" w:rsidP="004C64C4">
            <w:r w:rsidRPr="004C64C4">
              <w:rPr>
                <w:lang w:val="en-GB"/>
              </w:rPr>
              <w:t>Insert the detail of reasons</w:t>
            </w:r>
          </w:p>
        </w:tc>
      </w:tr>
      <w:tr w:rsidR="0054636C" w:rsidRPr="004C64C4" w14:paraId="08C645E2" w14:textId="77777777" w:rsidTr="004C64C4">
        <w:trPr>
          <w:trHeight w:val="2972"/>
        </w:trPr>
        <w:tc>
          <w:tcPr>
            <w:tcW w:w="9067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64CC32D0" w14:textId="77777777" w:rsidR="00815D2F" w:rsidRPr="004C64C4" w:rsidRDefault="0054636C" w:rsidP="00355000">
            <w:pPr>
              <w:pStyle w:val="NoSpacing"/>
              <w:framePr w:hSpace="0" w:wrap="auto" w:vAnchor="margin" w:yAlign="inline"/>
              <w:suppressOverlap w:val="0"/>
            </w:pPr>
            <w:r w:rsidRPr="004C64C4">
              <w:rPr>
                <w:b/>
                <w:bCs/>
                <w:lang w:val="en-GB"/>
              </w:rPr>
              <w:br/>
            </w:r>
            <w:r w:rsidR="00815D2F" w:rsidRPr="004C64C4">
              <w:rPr>
                <w:b/>
                <w:bCs/>
              </w:rPr>
              <w:t>Attaching</w:t>
            </w:r>
            <w:r w:rsidRPr="004C64C4">
              <w:rPr>
                <w:b/>
                <w:bCs/>
              </w:rPr>
              <w:t xml:space="preserve"> further information </w:t>
            </w:r>
            <w:r w:rsidRPr="004C64C4">
              <w:br/>
            </w:r>
            <w:r w:rsidR="00815D2F" w:rsidRPr="004C64C4">
              <w:t>Please include relevant information to support your request by attaching to email or including with posted application.</w:t>
            </w:r>
            <w:r w:rsidR="00355000" w:rsidRPr="004C64C4">
              <w:t xml:space="preserve"> </w:t>
            </w:r>
            <w:r w:rsidR="00815D2F" w:rsidRPr="004C64C4">
              <w:t>If you are a legal representative, please include your authority to act.</w:t>
            </w:r>
          </w:p>
        </w:tc>
      </w:tr>
    </w:tbl>
    <w:p w14:paraId="3973AD4B" w14:textId="77777777" w:rsidR="000C02E0" w:rsidRPr="004C64C4" w:rsidRDefault="000C02E0">
      <w:pPr>
        <w:rPr>
          <w:color w:val="767171"/>
        </w:rPr>
      </w:pPr>
    </w:p>
    <w:p w14:paraId="25CBE6F2" w14:textId="77777777" w:rsidR="000C02E0" w:rsidRPr="004C64C4" w:rsidRDefault="000C02E0" w:rsidP="000C02E0">
      <w:pPr>
        <w:rPr>
          <w:color w:val="767171"/>
        </w:rPr>
      </w:pPr>
      <w:r w:rsidRPr="007E100B">
        <w:rPr>
          <w:lang w:val="en-GB"/>
        </w:rPr>
        <w:t>* Mandatory fields</w:t>
      </w:r>
    </w:p>
    <w:p w14:paraId="1A679D72" w14:textId="77777777" w:rsidR="003D3DC3" w:rsidRPr="004C64C4" w:rsidRDefault="000C02E0">
      <w:pPr>
        <w:rPr>
          <w:color w:val="767171"/>
        </w:rPr>
      </w:pPr>
      <w:r w:rsidRPr="004C64C4">
        <w:rPr>
          <w:color w:val="767171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4C64C4" w14:paraId="7E8587A3" w14:textId="77777777" w:rsidTr="004C64C4">
        <w:trPr>
          <w:trHeight w:val="528"/>
        </w:trPr>
        <w:tc>
          <w:tcPr>
            <w:tcW w:w="5807" w:type="dxa"/>
            <w:tcBorders>
              <w:bottom w:val="single" w:sz="4" w:space="0" w:color="D9D9D9"/>
            </w:tcBorders>
            <w:shd w:val="clear" w:color="auto" w:fill="0E1C3B"/>
            <w:vAlign w:val="center"/>
          </w:tcPr>
          <w:p w14:paraId="140FD57D" w14:textId="77777777" w:rsidR="00C87659" w:rsidRPr="004C64C4" w:rsidRDefault="00C87659" w:rsidP="00DB20F1">
            <w:pPr>
              <w:pStyle w:val="Heading2"/>
              <w:rPr>
                <w:lang w:val="en-GB"/>
              </w:rPr>
            </w:pPr>
            <w:r w:rsidRPr="004C64C4">
              <w:rPr>
                <w:bCs/>
                <w:lang w:val="en-GB"/>
              </w:rPr>
              <w:t>Confirmation &amp; acknowledgement</w:t>
            </w:r>
          </w:p>
        </w:tc>
        <w:tc>
          <w:tcPr>
            <w:tcW w:w="3209" w:type="dxa"/>
            <w:tcBorders>
              <w:bottom w:val="single" w:sz="4" w:space="0" w:color="D9D9D9"/>
            </w:tcBorders>
            <w:shd w:val="clear" w:color="auto" w:fill="0E1C3B"/>
          </w:tcPr>
          <w:p w14:paraId="3E7DE34B" w14:textId="77777777" w:rsidR="00C87659" w:rsidRPr="004C64C4" w:rsidRDefault="00C87659" w:rsidP="00DB20F1">
            <w:pPr>
              <w:pStyle w:val="Heading2"/>
              <w:rPr>
                <w:bCs/>
                <w:lang w:val="en-GB"/>
              </w:rPr>
            </w:pPr>
          </w:p>
        </w:tc>
      </w:tr>
    </w:tbl>
    <w:p w14:paraId="63B17EC9" w14:textId="77777777" w:rsidR="004C64C4" w:rsidRPr="004C64C4" w:rsidRDefault="004C64C4" w:rsidP="004C64C4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C87659" w:rsidRPr="004C64C4" w14:paraId="2E494098" w14:textId="77777777" w:rsidTr="004C64C4">
        <w:trPr>
          <w:trHeight w:val="1120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2B59C78D" w14:textId="77777777" w:rsidR="00C87659" w:rsidRPr="004C64C4" w:rsidRDefault="00C87659" w:rsidP="000C02E0">
            <w:pPr>
              <w:pStyle w:val="NoSpacing"/>
              <w:framePr w:wrap="around"/>
            </w:pPr>
            <w:r w:rsidRPr="004C64C4">
              <w:rPr>
                <w:b/>
                <w:bCs/>
              </w:rPr>
              <w:t>Confirmation</w:t>
            </w:r>
            <w:r w:rsidRPr="004C64C4">
              <w:br/>
              <w:t>I confirm all of the information provided in this form and supporting documents</w:t>
            </w:r>
            <w:r w:rsidR="00815D2F" w:rsidRPr="004C64C4">
              <w:t>,</w:t>
            </w:r>
            <w:r w:rsidRPr="004C64C4">
              <w:t xml:space="preserve"> is to the best of my knowledge</w:t>
            </w:r>
            <w:r w:rsidR="00815D2F" w:rsidRPr="004C64C4">
              <w:t>,</w:t>
            </w:r>
            <w:r w:rsidR="0049270D" w:rsidRPr="004C64C4">
              <w:br/>
            </w:r>
            <w:r w:rsidRPr="004C64C4">
              <w:t>true and correct.</w:t>
            </w:r>
          </w:p>
        </w:tc>
      </w:tr>
      <w:tr w:rsidR="00C87659" w:rsidRPr="004C64C4" w14:paraId="69F22D6A" w14:textId="77777777" w:rsidTr="004C64C4">
        <w:trPr>
          <w:trHeight w:val="1201"/>
        </w:trPr>
        <w:tc>
          <w:tcPr>
            <w:tcW w:w="901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8F8F8"/>
            <w:vAlign w:val="center"/>
          </w:tcPr>
          <w:p w14:paraId="4B3FCEED" w14:textId="77777777" w:rsidR="00C87659" w:rsidRPr="004C64C4" w:rsidRDefault="00C87659" w:rsidP="0049270D">
            <w:pPr>
              <w:pStyle w:val="NoSpacing"/>
              <w:framePr w:wrap="around"/>
              <w:rPr>
                <w:color w:val="767171"/>
                <w:szCs w:val="28"/>
              </w:rPr>
            </w:pPr>
            <w:r w:rsidRPr="004C64C4">
              <w:rPr>
                <w:b/>
                <w:bCs/>
                <w:lang w:val="en-GB"/>
              </w:rPr>
              <w:t>Acknowledgment</w:t>
            </w:r>
            <w:r w:rsidRPr="004C64C4">
              <w:rPr>
                <w:b/>
                <w:bCs/>
                <w:lang w:val="en-GB"/>
              </w:rPr>
              <w:br/>
            </w:r>
            <w:r w:rsidRPr="004C64C4">
              <w:rPr>
                <w:lang w:val="en-GB"/>
              </w:rPr>
              <w:t>I acknowledge my name may be disclosed to the deceased’s senior next of kin (</w:t>
            </w:r>
            <w:r w:rsidR="001B4612" w:rsidRPr="004C64C4">
              <w:rPr>
                <w:lang w:val="en-GB"/>
              </w:rPr>
              <w:t>should</w:t>
            </w:r>
            <w:r w:rsidRPr="004C64C4">
              <w:rPr>
                <w:lang w:val="en-GB"/>
              </w:rPr>
              <w:t xml:space="preserve"> the coroner considers it appropriate to do so), which may be necessary for my application to be processed.</w:t>
            </w:r>
          </w:p>
        </w:tc>
      </w:tr>
      <w:tr w:rsidR="00D3785C" w:rsidRPr="004C64C4" w14:paraId="364FCD3F" w14:textId="77777777" w:rsidTr="004C64C4">
        <w:trPr>
          <w:trHeight w:val="1385"/>
        </w:trPr>
        <w:tc>
          <w:tcPr>
            <w:tcW w:w="5807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0AC53B1D" w14:textId="77777777" w:rsidR="00D3785C" w:rsidRPr="004C64C4" w:rsidRDefault="00D3785C" w:rsidP="00355000">
            <w:pPr>
              <w:pStyle w:val="NoSpacing"/>
              <w:framePr w:wrap="around"/>
            </w:pPr>
          </w:p>
          <w:p w14:paraId="4B7987D3" w14:textId="77777777" w:rsidR="00D3785C" w:rsidRPr="004C64C4" w:rsidRDefault="00D3785C" w:rsidP="0049270D">
            <w:pPr>
              <w:pStyle w:val="CCOVNormalBold"/>
              <w:rPr>
                <w:szCs w:val="15"/>
              </w:rPr>
            </w:pPr>
            <w:r w:rsidRPr="004C64C4">
              <w:rPr>
                <w:lang w:val="en-GB"/>
              </w:rPr>
              <w:t>Signature of Applicant</w:t>
            </w:r>
            <w:r w:rsidR="006C786C" w:rsidRPr="004C64C4">
              <w:rPr>
                <w:lang w:val="en-GB"/>
              </w:rPr>
              <w:t xml:space="preserve"> *</w:t>
            </w:r>
          </w:p>
        </w:tc>
        <w:tc>
          <w:tcPr>
            <w:tcW w:w="3209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FFFFFF"/>
          </w:tcPr>
          <w:p w14:paraId="105C7DA6" w14:textId="77777777" w:rsidR="00D3785C" w:rsidRPr="004C64C4" w:rsidRDefault="00D3785C" w:rsidP="00355000">
            <w:pPr>
              <w:pStyle w:val="NoSpacing"/>
              <w:framePr w:wrap="around"/>
            </w:pPr>
          </w:p>
          <w:p w14:paraId="474D1488" w14:textId="77777777" w:rsidR="00D3785C" w:rsidRPr="004C64C4" w:rsidRDefault="00D3785C" w:rsidP="0049270D">
            <w:pPr>
              <w:pStyle w:val="CCOVNormalBold"/>
              <w:rPr>
                <w:lang w:val="en-GB"/>
              </w:rPr>
            </w:pPr>
            <w:r w:rsidRPr="004C64C4">
              <w:rPr>
                <w:lang w:val="en-GB"/>
              </w:rPr>
              <w:t>Date of submission</w:t>
            </w:r>
            <w:r w:rsidRPr="004C64C4">
              <w:rPr>
                <w:lang w:val="en-GB"/>
              </w:rPr>
              <w:br/>
            </w:r>
          </w:p>
          <w:p w14:paraId="73198D54" w14:textId="77777777" w:rsidR="00D3785C" w:rsidRPr="004C64C4" w:rsidRDefault="00544176" w:rsidP="0049270D">
            <w:pPr>
              <w:pStyle w:val="CCOVNormalBold"/>
            </w:pPr>
            <w:r w:rsidRPr="004C64C4">
              <w:rPr>
                <w:lang w:val="en-GB"/>
              </w:rPr>
              <w:t>…… /…… /…………</w:t>
            </w:r>
          </w:p>
        </w:tc>
      </w:tr>
    </w:tbl>
    <w:p w14:paraId="2E81BBEF" w14:textId="77777777" w:rsidR="00BC7CE1" w:rsidRPr="006C786C" w:rsidRDefault="006C786C" w:rsidP="0049270D">
      <w:r>
        <w:br/>
      </w:r>
      <w:r w:rsidRPr="007E100B">
        <w:rPr>
          <w:lang w:val="en-GB"/>
        </w:rPr>
        <w:t>* Mandatory fields</w:t>
      </w:r>
      <w:r>
        <w:t xml:space="preserve"> </w:t>
      </w:r>
    </w:p>
    <w:sectPr w:rsidR="00BC7CE1" w:rsidRPr="006C786C" w:rsidSect="0091186D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440" w:right="1440" w:bottom="1440" w:left="1440" w:header="30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39949" w14:textId="77777777" w:rsidR="00825C36" w:rsidRDefault="00825C36" w:rsidP="002D59E4">
      <w:r>
        <w:separator/>
      </w:r>
    </w:p>
    <w:p w14:paraId="76BC58FD" w14:textId="77777777" w:rsidR="00825C36" w:rsidRDefault="00825C36"/>
  </w:endnote>
  <w:endnote w:type="continuationSeparator" w:id="0">
    <w:p w14:paraId="76652F79" w14:textId="77777777" w:rsidR="00825C36" w:rsidRDefault="00825C36" w:rsidP="002D59E4">
      <w:r>
        <w:continuationSeparator/>
      </w:r>
    </w:p>
    <w:p w14:paraId="22DB3709" w14:textId="77777777" w:rsidR="00825C36" w:rsidRDefault="00825C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F7EB3" w14:textId="77777777" w:rsidR="00F3730B" w:rsidRDefault="00F3730B" w:rsidP="00DB20F1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77C6109" w14:textId="77777777" w:rsidR="00F3730B" w:rsidRDefault="00F3730B" w:rsidP="00F3730B">
    <w:pPr>
      <w:ind w:right="360"/>
    </w:pPr>
  </w:p>
  <w:p w14:paraId="19A35F1A" w14:textId="77777777" w:rsidR="005355CE" w:rsidRDefault="005355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059AE" w14:textId="77777777" w:rsidR="00F3730B" w:rsidRDefault="00F3730B" w:rsidP="00DB20F1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05D2E1E" w14:textId="77777777" w:rsidR="00F3730B" w:rsidRPr="00D3785C" w:rsidRDefault="00F3730B" w:rsidP="00F3730B">
    <w:pPr>
      <w:ind w:right="360"/>
      <w:rPr>
        <w:b/>
        <w:bCs/>
        <w:sz w:val="13"/>
        <w:szCs w:val="13"/>
      </w:rPr>
    </w:pPr>
  </w:p>
  <w:p w14:paraId="21BF20CC" w14:textId="77777777" w:rsidR="005355CE" w:rsidRDefault="005355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9B20C" w14:textId="77777777" w:rsidR="00825C36" w:rsidRDefault="00825C36" w:rsidP="002D59E4">
      <w:r>
        <w:separator/>
      </w:r>
    </w:p>
    <w:p w14:paraId="5B305A03" w14:textId="77777777" w:rsidR="00825C36" w:rsidRDefault="00825C36"/>
  </w:footnote>
  <w:footnote w:type="continuationSeparator" w:id="0">
    <w:p w14:paraId="077A214F" w14:textId="77777777" w:rsidR="00825C36" w:rsidRDefault="00825C36" w:rsidP="002D59E4">
      <w:r>
        <w:continuationSeparator/>
      </w:r>
    </w:p>
    <w:p w14:paraId="735C7617" w14:textId="77777777" w:rsidR="00825C36" w:rsidRDefault="00825C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C4647" w14:textId="77777777" w:rsidR="00C41FCE" w:rsidRDefault="00C41FCE">
    <w:pPr>
      <w:pStyle w:val="Header"/>
    </w:pPr>
  </w:p>
  <w:p w14:paraId="3A70F393" w14:textId="77777777" w:rsidR="005355CE" w:rsidRDefault="005355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A017B" w14:textId="77777777" w:rsidR="00F3730B" w:rsidRDefault="00F3730B">
    <w:pPr>
      <w:pStyle w:val="Header"/>
    </w:pPr>
  </w:p>
  <w:tbl>
    <w:tblPr>
      <w:tblW w:w="0" w:type="auto"/>
      <w:tblLook w:val="04A0" w:firstRow="1" w:lastRow="0" w:firstColumn="1" w:lastColumn="0" w:noHBand="0" w:noVBand="1"/>
    </w:tblPr>
    <w:tblGrid>
      <w:gridCol w:w="2315"/>
      <w:gridCol w:w="6711"/>
    </w:tblGrid>
    <w:tr w:rsidR="00F3730B" w:rsidRPr="004C64C4" w14:paraId="15A8CBE1" w14:textId="77777777" w:rsidTr="004C64C4">
      <w:tc>
        <w:tcPr>
          <w:tcW w:w="2263" w:type="dxa"/>
          <w:shd w:val="clear" w:color="auto" w:fill="auto"/>
          <w:vAlign w:val="center"/>
        </w:tcPr>
        <w:p w14:paraId="5E979B42" w14:textId="77777777" w:rsidR="00F3730B" w:rsidRPr="004C64C4" w:rsidRDefault="004732DD">
          <w:pPr>
            <w:pStyle w:val="Header"/>
          </w:pPr>
          <w:r w:rsidRPr="00640BC5">
            <w:rPr>
              <w:noProof/>
            </w:rPr>
            <w:drawing>
              <wp:inline distT="0" distB="0" distL="0" distR="0" wp14:anchorId="5F0AAE28" wp14:editId="37C821ED">
                <wp:extent cx="1332865" cy="427990"/>
                <wp:effectExtent l="0" t="0" r="0" b="0"/>
                <wp:docPr id="4" name="Picture 5" descr="Text&#10;&#10;Description automatically generated with low confiden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xt&#10;&#10;Description automatically generated with low confidenc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86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3" w:type="dxa"/>
          <w:shd w:val="clear" w:color="auto" w:fill="auto"/>
          <w:vAlign w:val="center"/>
        </w:tcPr>
        <w:p w14:paraId="792C0911" w14:textId="77777777" w:rsidR="00F3730B" w:rsidRPr="004C64C4" w:rsidRDefault="00432ECB" w:rsidP="004C64C4">
          <w:pPr>
            <w:pStyle w:val="Header"/>
            <w:spacing w:line="360" w:lineRule="auto"/>
            <w:jc w:val="right"/>
            <w:rPr>
              <w:b/>
              <w:sz w:val="13"/>
              <w:szCs w:val="13"/>
            </w:rPr>
          </w:pPr>
          <w:r w:rsidRPr="004C64C4">
            <w:rPr>
              <w:b/>
              <w:sz w:val="13"/>
              <w:szCs w:val="13"/>
            </w:rPr>
            <w:br/>
          </w:r>
          <w:r w:rsidR="000C02E0" w:rsidRPr="004C64C4">
            <w:rPr>
              <w:b/>
              <w:sz w:val="13"/>
              <w:szCs w:val="13"/>
            </w:rPr>
            <w:t>Request to Investigate Fire</w:t>
          </w:r>
        </w:p>
        <w:p w14:paraId="2964C611" w14:textId="77777777" w:rsidR="000C02E0" w:rsidRPr="004C64C4" w:rsidRDefault="000C02E0" w:rsidP="004C64C4">
          <w:pPr>
            <w:pStyle w:val="Header"/>
            <w:spacing w:line="360" w:lineRule="auto"/>
            <w:jc w:val="right"/>
            <w:rPr>
              <w:b/>
              <w:bCs/>
              <w:sz w:val="13"/>
              <w:szCs w:val="13"/>
            </w:rPr>
          </w:pPr>
          <w:r w:rsidRPr="004C64C4">
            <w:rPr>
              <w:b/>
              <w:bCs/>
              <w:sz w:val="13"/>
              <w:szCs w:val="13"/>
            </w:rPr>
            <w:t xml:space="preserve">Form 16 </w:t>
          </w:r>
          <w:r w:rsidRPr="004C64C4">
            <w:rPr>
              <w:sz w:val="13"/>
              <w:szCs w:val="13"/>
            </w:rPr>
            <w:t>Rule 42(1)</w:t>
          </w:r>
        </w:p>
        <w:p w14:paraId="1A0F3B71" w14:textId="77777777" w:rsidR="000C02E0" w:rsidRPr="004C64C4" w:rsidRDefault="000C02E0" w:rsidP="004C64C4">
          <w:pPr>
            <w:pStyle w:val="Header"/>
            <w:spacing w:line="360" w:lineRule="auto"/>
            <w:jc w:val="right"/>
            <w:rPr>
              <w:rStyle w:val="SubtleEmphasis"/>
            </w:rPr>
          </w:pPr>
          <w:r w:rsidRPr="004C64C4">
            <w:rPr>
              <w:sz w:val="13"/>
              <w:szCs w:val="13"/>
            </w:rPr>
            <w:t>Sections 30 and 31 of</w:t>
          </w:r>
          <w:r w:rsidR="00E471C1" w:rsidRPr="004C64C4">
            <w:rPr>
              <w:sz w:val="13"/>
              <w:szCs w:val="13"/>
            </w:rPr>
            <w:t xml:space="preserve"> the</w:t>
          </w:r>
          <w:r w:rsidRPr="004C64C4">
            <w:rPr>
              <w:rStyle w:val="SubtleEmphasis"/>
            </w:rPr>
            <w:t xml:space="preserve"> Coroners Act 2008</w:t>
          </w:r>
        </w:p>
        <w:p w14:paraId="5568198B" w14:textId="77777777" w:rsidR="00F3730B" w:rsidRPr="004C64C4" w:rsidRDefault="00F3730B" w:rsidP="004C64C4">
          <w:pPr>
            <w:pStyle w:val="Header"/>
            <w:spacing w:line="360" w:lineRule="auto"/>
            <w:jc w:val="right"/>
            <w:rPr>
              <w:sz w:val="13"/>
              <w:szCs w:val="13"/>
            </w:rPr>
          </w:pPr>
        </w:p>
      </w:tc>
    </w:tr>
  </w:tbl>
  <w:p w14:paraId="07A23D2D" w14:textId="77777777" w:rsidR="00F3730B" w:rsidRDefault="00F3730B">
    <w:pPr>
      <w:pStyle w:val="Header"/>
    </w:pPr>
  </w:p>
  <w:p w14:paraId="761190EE" w14:textId="77777777" w:rsidR="002D59E4" w:rsidRDefault="002D59E4">
    <w:pPr>
      <w:pStyle w:val="Header"/>
    </w:pPr>
  </w:p>
  <w:p w14:paraId="1AF1F366" w14:textId="77777777" w:rsidR="005355CE" w:rsidRDefault="005355C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971"/>
    <w:rsid w:val="00001DBF"/>
    <w:rsid w:val="00050411"/>
    <w:rsid w:val="000554EB"/>
    <w:rsid w:val="0008134F"/>
    <w:rsid w:val="000C02E0"/>
    <w:rsid w:val="000D4843"/>
    <w:rsid w:val="000E5C5C"/>
    <w:rsid w:val="000F21AC"/>
    <w:rsid w:val="001058AC"/>
    <w:rsid w:val="001B3B25"/>
    <w:rsid w:val="001B4612"/>
    <w:rsid w:val="001D1B0C"/>
    <w:rsid w:val="002302CB"/>
    <w:rsid w:val="00267047"/>
    <w:rsid w:val="002814E2"/>
    <w:rsid w:val="002B1C94"/>
    <w:rsid w:val="002C4BDB"/>
    <w:rsid w:val="002D59E4"/>
    <w:rsid w:val="002D74B6"/>
    <w:rsid w:val="00321D5B"/>
    <w:rsid w:val="00324A87"/>
    <w:rsid w:val="00330187"/>
    <w:rsid w:val="00355000"/>
    <w:rsid w:val="00377143"/>
    <w:rsid w:val="0039277F"/>
    <w:rsid w:val="003A5BD4"/>
    <w:rsid w:val="003D3DC3"/>
    <w:rsid w:val="003E7E82"/>
    <w:rsid w:val="00432ECB"/>
    <w:rsid w:val="004732DD"/>
    <w:rsid w:val="0049270D"/>
    <w:rsid w:val="004B3C59"/>
    <w:rsid w:val="004C64C4"/>
    <w:rsid w:val="00526F6F"/>
    <w:rsid w:val="005355CE"/>
    <w:rsid w:val="00544176"/>
    <w:rsid w:val="0054636C"/>
    <w:rsid w:val="005614A1"/>
    <w:rsid w:val="00566671"/>
    <w:rsid w:val="00566C75"/>
    <w:rsid w:val="00587E7F"/>
    <w:rsid w:val="005A7978"/>
    <w:rsid w:val="005C49FF"/>
    <w:rsid w:val="00602C96"/>
    <w:rsid w:val="006551F5"/>
    <w:rsid w:val="00657BC4"/>
    <w:rsid w:val="00695DDC"/>
    <w:rsid w:val="006A70E4"/>
    <w:rsid w:val="006C786C"/>
    <w:rsid w:val="00706293"/>
    <w:rsid w:val="00771DBE"/>
    <w:rsid w:val="007B3A2C"/>
    <w:rsid w:val="007C208C"/>
    <w:rsid w:val="007E100B"/>
    <w:rsid w:val="007F457E"/>
    <w:rsid w:val="007F472F"/>
    <w:rsid w:val="00806705"/>
    <w:rsid w:val="00815D2F"/>
    <w:rsid w:val="00820489"/>
    <w:rsid w:val="00825C36"/>
    <w:rsid w:val="00864D5C"/>
    <w:rsid w:val="008A0C51"/>
    <w:rsid w:val="008E3E22"/>
    <w:rsid w:val="0091186D"/>
    <w:rsid w:val="0096383D"/>
    <w:rsid w:val="00980A1D"/>
    <w:rsid w:val="009C16B4"/>
    <w:rsid w:val="009F2BFC"/>
    <w:rsid w:val="00A1407F"/>
    <w:rsid w:val="00A20E9C"/>
    <w:rsid w:val="00A5539A"/>
    <w:rsid w:val="00A80963"/>
    <w:rsid w:val="00A9777E"/>
    <w:rsid w:val="00AD1C32"/>
    <w:rsid w:val="00B07B18"/>
    <w:rsid w:val="00B1432A"/>
    <w:rsid w:val="00B239D4"/>
    <w:rsid w:val="00B30398"/>
    <w:rsid w:val="00BC7CE1"/>
    <w:rsid w:val="00BD0711"/>
    <w:rsid w:val="00C41FCE"/>
    <w:rsid w:val="00C87659"/>
    <w:rsid w:val="00CD4356"/>
    <w:rsid w:val="00CE355B"/>
    <w:rsid w:val="00CF1341"/>
    <w:rsid w:val="00D13D1F"/>
    <w:rsid w:val="00D3785C"/>
    <w:rsid w:val="00D85774"/>
    <w:rsid w:val="00DB20F1"/>
    <w:rsid w:val="00E24C5E"/>
    <w:rsid w:val="00E2705B"/>
    <w:rsid w:val="00E471C1"/>
    <w:rsid w:val="00E75971"/>
    <w:rsid w:val="00E95DE4"/>
    <w:rsid w:val="00EA3640"/>
    <w:rsid w:val="00EC66A4"/>
    <w:rsid w:val="00F21EB7"/>
    <w:rsid w:val="00F3730B"/>
    <w:rsid w:val="00F9045B"/>
    <w:rsid w:val="00FC2FCF"/>
    <w:rsid w:val="00FE1BB0"/>
    <w:rsid w:val="00FF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EEDED"/>
  <w15:chartTrackingRefBased/>
  <w15:docId w15:val="{3DCC731F-0E7B-8541-9AD8-B00BDE259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engXian" w:hAnsi="Calibri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COV Normal"/>
    <w:qFormat/>
    <w:rsid w:val="00815D2F"/>
    <w:rPr>
      <w:rFonts w:ascii="Century Gothic" w:hAnsi="Century Gothic"/>
      <w:color w:val="54565A"/>
      <w:sz w:val="15"/>
      <w:szCs w:val="24"/>
    </w:rPr>
  </w:style>
  <w:style w:type="paragraph" w:styleId="Heading1">
    <w:name w:val="heading 1"/>
    <w:aliases w:val="CCOV Heading 1"/>
    <w:basedOn w:val="Normal"/>
    <w:next w:val="Normal"/>
    <w:link w:val="Heading1Char"/>
    <w:uiPriority w:val="9"/>
    <w:qFormat/>
    <w:rsid w:val="002C4BDB"/>
    <w:pPr>
      <w:keepNext/>
      <w:keepLines/>
      <w:spacing w:before="240"/>
      <w:outlineLvl w:val="0"/>
    </w:pPr>
    <w:rPr>
      <w:rFonts w:eastAsia="DengXian Light"/>
      <w:b/>
      <w:color w:val="0E1C3B"/>
      <w:sz w:val="32"/>
      <w:szCs w:val="32"/>
    </w:rPr>
  </w:style>
  <w:style w:type="paragraph" w:styleId="Heading2">
    <w:name w:val="heading 2"/>
    <w:aliases w:val="CCOV Heading 2"/>
    <w:basedOn w:val="Normal"/>
    <w:next w:val="Normal"/>
    <w:link w:val="Heading2Char"/>
    <w:uiPriority w:val="9"/>
    <w:unhideWhenUsed/>
    <w:qFormat/>
    <w:rsid w:val="00657BC4"/>
    <w:pPr>
      <w:keepNext/>
      <w:keepLines/>
      <w:spacing w:before="40"/>
      <w:outlineLvl w:val="1"/>
    </w:pPr>
    <w:rPr>
      <w:rFonts w:eastAsia="DengXian Light"/>
      <w:b/>
      <w:color w:val="FFFFFF"/>
      <w:sz w:val="20"/>
      <w:szCs w:val="26"/>
    </w:rPr>
  </w:style>
  <w:style w:type="paragraph" w:styleId="Heading3">
    <w:name w:val="heading 3"/>
    <w:basedOn w:val="CCOVHeading2-Black"/>
    <w:next w:val="Normal"/>
    <w:link w:val="Heading3Char"/>
    <w:uiPriority w:val="9"/>
    <w:unhideWhenUsed/>
    <w:qFormat/>
    <w:rsid w:val="00695DDC"/>
    <w:pPr>
      <w:spacing w:line="276" w:lineRule="auto"/>
      <w:outlineLvl w:val="2"/>
    </w:pPr>
    <w:rPr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95DDC"/>
    <w:pPr>
      <w:spacing w:line="480" w:lineRule="auto"/>
      <w:outlineLvl w:val="3"/>
    </w:pPr>
    <w:rPr>
      <w:b/>
      <w:bCs/>
      <w:color w:val="767171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COV Heading 1 Char"/>
    <w:link w:val="Heading1"/>
    <w:uiPriority w:val="9"/>
    <w:rsid w:val="002C4BDB"/>
    <w:rPr>
      <w:rFonts w:ascii="Century Gothic" w:eastAsia="DengXian Light" w:hAnsi="Century Gothic" w:cs="Times New Roman"/>
      <w:b/>
      <w:color w:val="0E1C3B"/>
      <w:sz w:val="32"/>
      <w:szCs w:val="32"/>
    </w:rPr>
  </w:style>
  <w:style w:type="table" w:styleId="TableGrid">
    <w:name w:val="Table Grid"/>
    <w:basedOn w:val="TableNormal"/>
    <w:uiPriority w:val="39"/>
    <w:rsid w:val="002D5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D59E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D59E4"/>
    <w:rPr>
      <w:rFonts w:ascii="Century Gothic" w:hAnsi="Century Gothic"/>
      <w:color w:val="767171"/>
      <w:sz w:val="13"/>
    </w:rPr>
  </w:style>
  <w:style w:type="character" w:customStyle="1" w:styleId="Heading2Char">
    <w:name w:val="Heading 2 Char"/>
    <w:aliases w:val="CCOV Heading 2 Char"/>
    <w:link w:val="Heading2"/>
    <w:uiPriority w:val="9"/>
    <w:rsid w:val="00657BC4"/>
    <w:rPr>
      <w:rFonts w:ascii="Century Gothic" w:eastAsia="DengXian Light" w:hAnsi="Century Gothic" w:cs="Times New Roman"/>
      <w:b/>
      <w:color w:val="FFFFFF"/>
      <w:sz w:val="20"/>
      <w:szCs w:val="26"/>
    </w:rPr>
  </w:style>
  <w:style w:type="character" w:styleId="SubtleEmphasis">
    <w:name w:val="Subtle Emphasis"/>
    <w:aliases w:val="CCOV Subtle Emphasis"/>
    <w:uiPriority w:val="19"/>
    <w:qFormat/>
    <w:rsid w:val="00C41FCE"/>
    <w:rPr>
      <w:rFonts w:ascii="Arial" w:hAnsi="Arial"/>
      <w:b w:val="0"/>
      <w:i/>
      <w:iCs/>
      <w:color w:val="404040"/>
      <w:sz w:val="13"/>
    </w:rPr>
  </w:style>
  <w:style w:type="paragraph" w:customStyle="1" w:styleId="CCOVSubheadingRed">
    <w:name w:val="CCOV Subheading Red"/>
    <w:basedOn w:val="Normal"/>
    <w:qFormat/>
    <w:rsid w:val="00C41FCE"/>
    <w:rPr>
      <w:color w:val="D14827"/>
      <w:sz w:val="22"/>
      <w:szCs w:val="22"/>
    </w:rPr>
  </w:style>
  <w:style w:type="paragraph" w:styleId="NoSpacing">
    <w:name w:val="No Spacing"/>
    <w:uiPriority w:val="1"/>
    <w:qFormat/>
    <w:rsid w:val="00355000"/>
    <w:pPr>
      <w:framePr w:hSpace="180" w:wrap="around" w:vAnchor="text" w:hAnchor="text" w:y="1"/>
      <w:spacing w:line="276" w:lineRule="auto"/>
      <w:suppressOverlap/>
    </w:pPr>
    <w:rPr>
      <w:rFonts w:ascii="Century Gothic" w:hAnsi="Century Gothic"/>
      <w:color w:val="262626"/>
      <w:sz w:val="16"/>
      <w:szCs w:val="24"/>
    </w:rPr>
  </w:style>
  <w:style w:type="character" w:customStyle="1" w:styleId="Heading3Char">
    <w:name w:val="Heading 3 Char"/>
    <w:link w:val="Heading3"/>
    <w:uiPriority w:val="9"/>
    <w:rsid w:val="00695DDC"/>
    <w:rPr>
      <w:rFonts w:ascii="Century Gothic" w:eastAsia="DengXian Light" w:hAnsi="Century Gothic" w:cs="Times New Roman"/>
      <w:b/>
      <w:color w:val="000000"/>
      <w:sz w:val="20"/>
      <w:szCs w:val="20"/>
    </w:rPr>
  </w:style>
  <w:style w:type="character" w:styleId="PageNumber">
    <w:name w:val="page number"/>
    <w:uiPriority w:val="99"/>
    <w:semiHidden/>
    <w:unhideWhenUsed/>
    <w:rsid w:val="00F3730B"/>
    <w:rPr>
      <w:rFonts w:ascii="Century Gothic" w:hAnsi="Century Gothic"/>
      <w:color w:val="767171"/>
      <w:sz w:val="13"/>
    </w:rPr>
  </w:style>
  <w:style w:type="paragraph" w:customStyle="1" w:styleId="CCOVHeading2-Black">
    <w:name w:val="CCOV Heading 2 - Black"/>
    <w:basedOn w:val="Heading2"/>
    <w:qFormat/>
    <w:rsid w:val="00F21EB7"/>
    <w:rPr>
      <w:color w:val="000000"/>
    </w:rPr>
  </w:style>
  <w:style w:type="character" w:styleId="UnresolvedMention">
    <w:name w:val="Unresolved Mention"/>
    <w:uiPriority w:val="99"/>
    <w:semiHidden/>
    <w:unhideWhenUsed/>
    <w:rsid w:val="00CD435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71DBE"/>
    <w:rPr>
      <w:color w:val="954F72"/>
      <w:u w:val="single"/>
    </w:rPr>
  </w:style>
  <w:style w:type="paragraph" w:customStyle="1" w:styleId="CCOVSubheadingRedItalics">
    <w:name w:val="CCOV Subheading Red Italics"/>
    <w:basedOn w:val="CCOVSubheadingRed"/>
    <w:qFormat/>
    <w:rsid w:val="00C41FCE"/>
    <w:rPr>
      <w:rFonts w:ascii="Arial" w:hAnsi="Arial" w:cs="Arial"/>
      <w:i/>
      <w:iCs/>
    </w:rPr>
  </w:style>
  <w:style w:type="character" w:customStyle="1" w:styleId="Heading4Char">
    <w:name w:val="Heading 4 Char"/>
    <w:link w:val="Heading4"/>
    <w:uiPriority w:val="9"/>
    <w:rsid w:val="00695DDC"/>
    <w:rPr>
      <w:rFonts w:ascii="Century Gothic" w:hAnsi="Century Gothic"/>
      <w:b/>
      <w:bCs/>
      <w:color w:val="767171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E3E2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8E3E22"/>
    <w:rPr>
      <w:rFonts w:ascii="Century Gothic" w:hAnsi="Century Gothic"/>
      <w:color w:val="54565A"/>
      <w:sz w:val="15"/>
    </w:rPr>
  </w:style>
  <w:style w:type="paragraph" w:customStyle="1" w:styleId="CCOVNormalBold">
    <w:name w:val="CCOV Normal Bold"/>
    <w:basedOn w:val="Normal"/>
    <w:qFormat/>
    <w:rsid w:val="00355000"/>
    <w:rPr>
      <w:b/>
      <w:bCs/>
    </w:rPr>
  </w:style>
  <w:style w:type="paragraph" w:customStyle="1" w:styleId="Style1">
    <w:name w:val="Style1"/>
    <w:basedOn w:val="Heading1"/>
    <w:qFormat/>
    <w:rsid w:val="00FF621A"/>
    <w:rPr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courtadmin@courts.vic.gov.a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mchan/Desktop/CCoV%20Forms_Updated%2028.10.22/Form%201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EA1A82-D273-5548-9E38-8C23C57CA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 16.dot</Template>
  <TotalTime>1</TotalTime>
  <Pages>6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Links>
    <vt:vector size="6" baseType="variant">
      <vt:variant>
        <vt:i4>4587647</vt:i4>
      </vt:variant>
      <vt:variant>
        <vt:i4>0</vt:i4>
      </vt:variant>
      <vt:variant>
        <vt:i4>0</vt:i4>
      </vt:variant>
      <vt:variant>
        <vt:i4>5</vt:i4>
      </vt:variant>
      <vt:variant>
        <vt:lpwstr>mailto:courtadmin@courts.vic.gov.au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Samantha` Chan</cp:lastModifiedBy>
  <cp:revision>1</cp:revision>
  <dcterms:created xsi:type="dcterms:W3CDTF">2022-11-03T22:15:00Z</dcterms:created>
  <dcterms:modified xsi:type="dcterms:W3CDTF">2022-11-03T22:16:00Z</dcterms:modified>
</cp:coreProperties>
</file>