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18EA0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302C83" w14:paraId="62DC041C" w14:textId="77777777" w:rsidTr="00302C83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6C796A69" w14:textId="77777777" w:rsidR="002D59E4" w:rsidRPr="00302C83" w:rsidRDefault="009357EA" w:rsidP="002C4BDB">
            <w:r w:rsidRPr="00302C83"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12E74842" wp14:editId="4DCBD7A7">
                  <wp:extent cx="689610" cy="843915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439A1" w14:textId="77777777" w:rsidR="00377143" w:rsidRPr="00302C83" w:rsidRDefault="00377143" w:rsidP="002C4BDB"/>
          <w:p w14:paraId="1C539627" w14:textId="77777777" w:rsidR="00377143" w:rsidRPr="00302C83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4DB426A4" w14:textId="77777777" w:rsidR="002D59E4" w:rsidRPr="00302C83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133B3E91" w14:textId="77777777" w:rsidR="00377143" w:rsidRPr="00302C83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302C83" w14:paraId="69DB338D" w14:textId="77777777" w:rsidTr="00302C83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2D96924B" w14:textId="77777777" w:rsidR="00B578D2" w:rsidRPr="00302C83" w:rsidRDefault="00AD1C32" w:rsidP="00B578D2">
            <w:pPr>
              <w:rPr>
                <w:i/>
                <w:iCs/>
                <w:color w:val="D14827"/>
                <w:sz w:val="22"/>
                <w:szCs w:val="22"/>
              </w:rPr>
            </w:pPr>
            <w:r w:rsidRPr="00302C83">
              <w:rPr>
                <w:rStyle w:val="Heading1Char"/>
                <w:sz w:val="48"/>
                <w:szCs w:val="48"/>
              </w:rPr>
              <w:t xml:space="preserve">Application for </w:t>
            </w:r>
            <w:r w:rsidR="008F2A38" w:rsidRPr="00302C83">
              <w:rPr>
                <w:rStyle w:val="Heading1Char"/>
                <w:sz w:val="48"/>
                <w:szCs w:val="48"/>
              </w:rPr>
              <w:t>Leave to Appear as an Interested Party</w:t>
            </w:r>
            <w:r w:rsidR="00377143" w:rsidRPr="00302C83">
              <w:rPr>
                <w:rStyle w:val="Heading1Char"/>
                <w:sz w:val="48"/>
                <w:szCs w:val="48"/>
              </w:rPr>
              <w:br/>
            </w:r>
            <w:r w:rsidR="00377143" w:rsidRPr="00302C83">
              <w:rPr>
                <w:b/>
                <w:bCs/>
                <w:color w:val="D14827"/>
                <w:sz w:val="22"/>
                <w:szCs w:val="22"/>
              </w:rPr>
              <w:br/>
            </w:r>
            <w:r w:rsidR="00B578D2" w:rsidRPr="00302C83">
              <w:rPr>
                <w:b/>
                <w:bCs/>
                <w:color w:val="D14827"/>
                <w:sz w:val="22"/>
                <w:szCs w:val="22"/>
              </w:rPr>
              <w:t xml:space="preserve">Form 31 </w:t>
            </w:r>
            <w:r w:rsidR="00B578D2" w:rsidRPr="00302C83">
              <w:rPr>
                <w:color w:val="D14827"/>
                <w:sz w:val="22"/>
                <w:szCs w:val="22"/>
              </w:rPr>
              <w:t xml:space="preserve">Rule 56(2) of the </w:t>
            </w:r>
            <w:r w:rsidR="00B578D2" w:rsidRPr="00302C83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Coroners Court Rules 2019</w:t>
            </w:r>
          </w:p>
          <w:p w14:paraId="04772536" w14:textId="77777777" w:rsidR="00377143" w:rsidRPr="00302C83" w:rsidRDefault="00B578D2" w:rsidP="00B578D2">
            <w:pPr>
              <w:rPr>
                <w:rStyle w:val="Heading1Char"/>
                <w:sz w:val="48"/>
                <w:szCs w:val="48"/>
              </w:rPr>
            </w:pPr>
            <w:r w:rsidRPr="00302C83">
              <w:rPr>
                <w:color w:val="D14827"/>
                <w:sz w:val="22"/>
                <w:szCs w:val="22"/>
              </w:rPr>
              <w:t xml:space="preserve">Section 56 of the </w:t>
            </w:r>
            <w:r w:rsidRPr="00302C83">
              <w:rPr>
                <w:rFonts w:ascii="Arial" w:hAnsi="Arial" w:cs="Arial"/>
                <w:i/>
                <w:iCs/>
                <w:color w:val="D14827"/>
                <w:sz w:val="22"/>
                <w:szCs w:val="22"/>
              </w:rPr>
              <w:t>Coroners Act 2008</w:t>
            </w:r>
            <w:r w:rsidR="00377143" w:rsidRPr="00302C83">
              <w:rPr>
                <w:b/>
                <w:bCs/>
                <w:color w:val="D14827"/>
                <w:sz w:val="22"/>
                <w:szCs w:val="22"/>
              </w:rPr>
              <w:br/>
            </w:r>
          </w:p>
        </w:tc>
      </w:tr>
      <w:tr w:rsidR="00AD1C32" w:rsidRPr="00302C83" w14:paraId="5E3470F4" w14:textId="77777777" w:rsidTr="00302C83">
        <w:tc>
          <w:tcPr>
            <w:tcW w:w="9072" w:type="dxa"/>
            <w:gridSpan w:val="2"/>
            <w:shd w:val="clear" w:color="auto" w:fill="auto"/>
          </w:tcPr>
          <w:p w14:paraId="19558523" w14:textId="77777777" w:rsidR="005A7978" w:rsidRPr="00302C83" w:rsidRDefault="005A7978" w:rsidP="00302C83">
            <w:pPr>
              <w:spacing w:line="480" w:lineRule="auto"/>
              <w:rPr>
                <w:b/>
                <w:bCs/>
                <w:color w:val="767171"/>
                <w:sz w:val="18"/>
                <w:szCs w:val="18"/>
              </w:rPr>
            </w:pPr>
          </w:p>
          <w:p w14:paraId="00E14C30" w14:textId="77777777" w:rsidR="00AD1C32" w:rsidRPr="00302C83" w:rsidRDefault="00AD1C32" w:rsidP="00302C83">
            <w:pPr>
              <w:spacing w:line="480" w:lineRule="auto"/>
              <w:rPr>
                <w:rStyle w:val="Heading1Char"/>
              </w:rPr>
            </w:pPr>
          </w:p>
        </w:tc>
      </w:tr>
    </w:tbl>
    <w:p w14:paraId="1CDE1E3B" w14:textId="77777777" w:rsidR="00802E7A" w:rsidRDefault="00802E7A" w:rsidP="00802E7A">
      <w:pPr>
        <w:rPr>
          <w:rStyle w:val="Heading1Char"/>
          <w:sz w:val="36"/>
          <w:szCs w:val="36"/>
        </w:rPr>
      </w:pPr>
      <w:r>
        <w:rPr>
          <w:rStyle w:val="Heading1Char"/>
          <w:sz w:val="36"/>
          <w:szCs w:val="36"/>
        </w:rPr>
        <w:lastRenderedPageBreak/>
        <w:t>F</w:t>
      </w:r>
      <w:r w:rsidRPr="00F21EB7">
        <w:rPr>
          <w:rStyle w:val="Heading1Char"/>
          <w:sz w:val="36"/>
          <w:szCs w:val="36"/>
        </w:rPr>
        <w:t>orm instructions</w:t>
      </w:r>
    </w:p>
    <w:p w14:paraId="103A775B" w14:textId="77777777" w:rsidR="00802E7A" w:rsidRDefault="00802E7A" w:rsidP="00802E7A">
      <w:pPr>
        <w:rPr>
          <w:rStyle w:val="Heading1Char"/>
          <w:sz w:val="36"/>
          <w:szCs w:val="36"/>
        </w:rPr>
      </w:pPr>
    </w:p>
    <w:p w14:paraId="2E01A132" w14:textId="77777777" w:rsidR="00802E7A" w:rsidRPr="00F21EB7" w:rsidRDefault="00802E7A" w:rsidP="00302C83">
      <w:pPr>
        <w:pStyle w:val="Heading2-Black"/>
      </w:pPr>
      <w:r w:rsidRPr="00F21EB7">
        <w:t xml:space="preserve">Completing the </w:t>
      </w:r>
      <w:r w:rsidRPr="00302C83">
        <w:t>form</w:t>
      </w:r>
    </w:p>
    <w:p w14:paraId="0F91CB6A" w14:textId="77777777" w:rsidR="00802E7A" w:rsidRDefault="00802E7A" w:rsidP="00302C83">
      <w:r>
        <w:br/>
        <w:t xml:space="preserve">This form is to request information from the Coroner’s Court of Victoria. Please carefully follow the instructions below. </w:t>
      </w:r>
    </w:p>
    <w:p w14:paraId="67356996" w14:textId="77777777" w:rsidR="00802E7A" w:rsidRDefault="00802E7A" w:rsidP="00802E7A">
      <w:pPr>
        <w:spacing w:line="276" w:lineRule="auto"/>
      </w:pPr>
    </w:p>
    <w:p w14:paraId="072095A8" w14:textId="77777777" w:rsidR="00802E7A" w:rsidRPr="00302C83" w:rsidRDefault="00802E7A" w:rsidP="00302C83">
      <w:pPr>
        <w:pStyle w:val="Heading2-Black"/>
        <w:rPr>
          <w:rStyle w:val="Heading1Char"/>
          <w:b/>
          <w:bCs/>
          <w:color w:val="000000"/>
          <w:sz w:val="20"/>
          <w:szCs w:val="20"/>
        </w:rPr>
      </w:pPr>
      <w:r>
        <w:rPr>
          <w:rStyle w:val="Strong"/>
          <w:b/>
          <w:bCs w:val="0"/>
          <w:szCs w:val="20"/>
        </w:rPr>
        <w:br/>
      </w:r>
      <w:r w:rsidRPr="00F21EB7">
        <w:rPr>
          <w:rStyle w:val="Strong"/>
          <w:b/>
          <w:bCs w:val="0"/>
          <w:szCs w:val="20"/>
        </w:rPr>
        <w:t>Ways of sending</w:t>
      </w:r>
      <w:r w:rsidRPr="00302C83">
        <w:rPr>
          <w:rStyle w:val="Heading1Char"/>
          <w:b/>
          <w:bCs/>
          <w:color w:val="000000"/>
          <w:sz w:val="20"/>
          <w:szCs w:val="20"/>
        </w:rPr>
        <w:t xml:space="preserve"> the form</w:t>
      </w:r>
      <w:r w:rsidRPr="00F21EB7">
        <w:rPr>
          <w:rStyle w:val="Strong"/>
          <w:b/>
          <w:bCs w:val="0"/>
          <w:szCs w:val="20"/>
        </w:rPr>
        <w:t xml:space="preserve"> to the Coroner’s </w:t>
      </w:r>
      <w:r w:rsidRPr="00302C83">
        <w:rPr>
          <w:rStyle w:val="Strong"/>
          <w:b/>
          <w:bCs w:val="0"/>
        </w:rPr>
        <w:t>Court</w:t>
      </w:r>
      <w:r w:rsidRPr="00F21EB7">
        <w:rPr>
          <w:rStyle w:val="Strong"/>
          <w:b/>
          <w:bCs w:val="0"/>
          <w:szCs w:val="20"/>
        </w:rPr>
        <w:t xml:space="preserve"> of Victoria</w:t>
      </w:r>
      <w:r>
        <w:rPr>
          <w:rStyle w:val="Strong"/>
          <w:b/>
          <w:bCs w:val="0"/>
          <w:szCs w:val="20"/>
        </w:rPr>
        <w:br/>
      </w:r>
    </w:p>
    <w:tbl>
      <w:tblPr>
        <w:tblpPr w:leftFromText="180" w:rightFromText="180" w:vertAnchor="text" w:tblpY="1"/>
        <w:tblOverlap w:val="never"/>
        <w:tblW w:w="9498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686"/>
      </w:tblGrid>
      <w:tr w:rsidR="00802E7A" w:rsidRPr="00302C83" w14:paraId="17C37CB3" w14:textId="77777777" w:rsidTr="00302C83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81A12AB" w14:textId="77777777" w:rsidR="00802E7A" w:rsidRPr="00302C83" w:rsidRDefault="009357EA" w:rsidP="00302C83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 w:rsidRPr="00B75591">
              <w:rPr>
                <w:noProof/>
              </w:rPr>
              <w:drawing>
                <wp:inline distT="0" distB="0" distL="0" distR="0" wp14:anchorId="201D0D0B" wp14:editId="158A1DA4">
                  <wp:extent cx="492125" cy="49212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B4AEC48" w14:textId="77777777" w:rsidR="00802E7A" w:rsidRPr="00302C83" w:rsidRDefault="00802E7A" w:rsidP="00302C83">
            <w:pPr>
              <w:pStyle w:val="Heading2-Black"/>
            </w:pPr>
            <w:r w:rsidRPr="00302C83">
              <w:t>Mail form to this address</w:t>
            </w:r>
            <w:r w:rsidR="00302C83" w:rsidRPr="00302C83">
              <w:br/>
            </w:r>
          </w:p>
          <w:p w14:paraId="34576EE8" w14:textId="77777777" w:rsidR="00802E7A" w:rsidRPr="00302C83" w:rsidRDefault="00802E7A" w:rsidP="00302C83">
            <w:pPr>
              <w:pStyle w:val="NoSpacing"/>
              <w:rPr>
                <w:b/>
              </w:rPr>
            </w:pPr>
            <w:r w:rsidRPr="00302C83">
              <w:t>Coroners Court of Victoria</w:t>
            </w:r>
            <w:r w:rsidRPr="00302C83">
              <w:br/>
              <w:t>65 Kavanagh Street, Southbank,</w:t>
            </w:r>
            <w:r w:rsidRPr="00302C83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94691BA" w14:textId="77777777" w:rsidR="00802E7A" w:rsidRPr="00302C83" w:rsidRDefault="00802E7A" w:rsidP="00302C83">
            <w:pPr>
              <w:pStyle w:val="NoSpacing"/>
              <w:spacing w:line="276" w:lineRule="auto"/>
              <w:jc w:val="center"/>
              <w:rPr>
                <w:b/>
                <w:bCs/>
                <w:noProof/>
                <w:sz w:val="20"/>
                <w:szCs w:val="20"/>
                <w:lang w:val="en-GB"/>
              </w:rPr>
            </w:pPr>
            <w:r w:rsidRPr="00302C83">
              <w:rPr>
                <w:b/>
                <w:bCs/>
                <w:noProof/>
                <w:sz w:val="20"/>
                <w:szCs w:val="20"/>
                <w:lang w:val="en-GB"/>
              </w:rPr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43513F12" w14:textId="77777777" w:rsidR="00802E7A" w:rsidRPr="00302C83" w:rsidRDefault="009357EA" w:rsidP="00302C83">
            <w:pPr>
              <w:pStyle w:val="NoSpacing"/>
              <w:spacing w:line="276" w:lineRule="auto"/>
              <w:rPr>
                <w:lang w:val="en-GB"/>
              </w:rPr>
            </w:pPr>
            <w:r w:rsidRPr="00302C83">
              <w:rPr>
                <w:b/>
                <w:noProof/>
                <w:lang w:val="en-GB"/>
              </w:rPr>
              <w:drawing>
                <wp:inline distT="0" distB="0" distL="0" distR="0" wp14:anchorId="6E9FCA5B" wp14:editId="03230497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1EED7FB7" w14:textId="77777777" w:rsidR="00802E7A" w:rsidRPr="00302C83" w:rsidRDefault="00802E7A" w:rsidP="00302C83">
            <w:pPr>
              <w:pStyle w:val="Heading2-Black"/>
            </w:pPr>
            <w:r w:rsidRPr="00302C83">
              <w:t>Email</w:t>
            </w:r>
          </w:p>
          <w:p w14:paraId="184951B8" w14:textId="77777777" w:rsidR="00802E7A" w:rsidRPr="00302C83" w:rsidRDefault="00302C83" w:rsidP="00302C83">
            <w:pPr>
              <w:pStyle w:val="NoSpacing"/>
              <w:rPr>
                <w:rStyle w:val="Hyperlink"/>
                <w:color w:val="262626"/>
                <w:u w:val="none"/>
              </w:rPr>
            </w:pPr>
            <w:r w:rsidRPr="00302C83">
              <w:br/>
            </w:r>
            <w:r w:rsidR="00802E7A" w:rsidRPr="00302C83">
              <w:t xml:space="preserve">Scan completed form and email to </w:t>
            </w:r>
            <w:hyperlink r:id="rId10" w:history="1">
              <w:r w:rsidR="00802E7A" w:rsidRPr="00302C83">
                <w:rPr>
                  <w:rStyle w:val="Hyperlink"/>
                  <w:color w:val="262626"/>
                </w:rPr>
                <w:t>courtadmin@courts.vic.gov.au</w:t>
              </w:r>
            </w:hyperlink>
          </w:p>
          <w:p w14:paraId="4FD0C933" w14:textId="77777777" w:rsidR="00B578D2" w:rsidRPr="00302C83" w:rsidRDefault="00B578D2" w:rsidP="00302C83">
            <w:pPr>
              <w:pStyle w:val="NoSpacing"/>
            </w:pPr>
            <w:r w:rsidRPr="00302C83">
              <w:t>or to specific team email address if known.</w:t>
            </w:r>
          </w:p>
        </w:tc>
      </w:tr>
    </w:tbl>
    <w:p w14:paraId="4193AA55" w14:textId="77777777" w:rsidR="00802E7A" w:rsidRDefault="00802E7A" w:rsidP="00802E7A">
      <w:pPr>
        <w:pStyle w:val="Heading2-Black"/>
        <w:spacing w:line="276" w:lineRule="auto"/>
        <w:rPr>
          <w:szCs w:val="20"/>
        </w:rPr>
      </w:pPr>
    </w:p>
    <w:p w14:paraId="58FA4769" w14:textId="77777777" w:rsidR="00802E7A" w:rsidRPr="00F21EB7" w:rsidRDefault="00802E7A" w:rsidP="00302C83">
      <w:pPr>
        <w:pStyle w:val="Heading2-Black"/>
      </w:pPr>
      <w:r>
        <w:rPr>
          <w:lang w:val="en-GB"/>
        </w:rPr>
        <w:br/>
      </w:r>
      <w:r w:rsidRPr="006A70E4">
        <w:rPr>
          <w:lang w:val="en-GB"/>
        </w:rPr>
        <w:t xml:space="preserve">Having </w:t>
      </w:r>
      <w:r w:rsidRPr="00302C83">
        <w:t>trouble</w:t>
      </w:r>
      <w:r w:rsidRPr="006A70E4">
        <w:rPr>
          <w:lang w:val="en-GB"/>
        </w:rPr>
        <w:t xml:space="preserve"> completing the form?</w:t>
      </w:r>
    </w:p>
    <w:p w14:paraId="14925A65" w14:textId="77777777" w:rsidR="00802E7A" w:rsidRDefault="00802E7A" w:rsidP="00802E7A"/>
    <w:p w14:paraId="4DA28099" w14:textId="77777777" w:rsidR="00F21EB7" w:rsidRDefault="00802E7A" w:rsidP="00302C83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6E2C585A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302C83" w14:paraId="4710D7F6" w14:textId="77777777" w:rsidTr="00302C83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36466EAE" w14:textId="77777777" w:rsidR="002D59E4" w:rsidRPr="00302C83" w:rsidRDefault="002D59E4" w:rsidP="00657BC4">
            <w:pPr>
              <w:pStyle w:val="Heading2"/>
              <w:rPr>
                <w:lang w:val="en-GB"/>
              </w:rPr>
            </w:pPr>
            <w:r w:rsidRPr="00302C83">
              <w:rPr>
                <w:lang w:val="en-GB"/>
              </w:rPr>
              <w:t>Court Reference Number</w:t>
            </w:r>
          </w:p>
        </w:tc>
      </w:tr>
      <w:tr w:rsidR="00CE355B" w:rsidRPr="00302C83" w14:paraId="427C74EB" w14:textId="77777777" w:rsidTr="00302C83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C39CE88" w14:textId="77777777" w:rsidR="00CE355B" w:rsidRPr="00302C83" w:rsidRDefault="00CE355B" w:rsidP="00CE355B">
            <w:pPr>
              <w:rPr>
                <w:b/>
                <w:bCs/>
              </w:rPr>
            </w:pPr>
            <w:r w:rsidRPr="00302C83">
              <w:rPr>
                <w:b/>
                <w:bCs/>
              </w:rPr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B53344" w14:textId="77777777" w:rsidR="00CE355B" w:rsidRPr="00302C83" w:rsidRDefault="00CE355B" w:rsidP="00CE355B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</w:tbl>
    <w:p w14:paraId="3B9E4492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41B97B3E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302C83" w14:paraId="0D0EDF74" w14:textId="77777777" w:rsidTr="00302C83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3B9CA13" w14:textId="77777777" w:rsidR="007E100B" w:rsidRPr="00302C83" w:rsidRDefault="007E100B" w:rsidP="002A2FAC">
            <w:pPr>
              <w:pStyle w:val="Heading2"/>
              <w:rPr>
                <w:lang w:val="en-GB"/>
              </w:rPr>
            </w:pPr>
            <w:r w:rsidRPr="00302C83">
              <w:rPr>
                <w:bCs/>
                <w:lang w:val="en-GB"/>
              </w:rPr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0989F87F" w14:textId="77777777" w:rsidR="007E100B" w:rsidRPr="00302C83" w:rsidRDefault="007E100B" w:rsidP="002A2FAC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302C83" w14:paraId="7C4A85B3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E9F2B47" w14:textId="77777777" w:rsidR="007E100B" w:rsidRPr="00302C83" w:rsidRDefault="007E100B" w:rsidP="00F3730B">
            <w:pPr>
              <w:rPr>
                <w:b/>
                <w:bCs/>
              </w:rPr>
            </w:pPr>
            <w:r w:rsidRPr="00302C83">
              <w:rPr>
                <w:b/>
                <w:bCs/>
                <w:lang w:val="en-GB"/>
              </w:rPr>
              <w:t xml:space="preserve">Title </w:t>
            </w:r>
            <w:r w:rsidRPr="00302C83">
              <w:rPr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B4BF6DF" w14:textId="77777777" w:rsidR="007E100B" w:rsidRPr="00302C83" w:rsidRDefault="007E100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302C83" w14:paraId="0197BADB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1F8292D" w14:textId="77777777" w:rsidR="007E100B" w:rsidRPr="00302C83" w:rsidRDefault="007E100B" w:rsidP="00F3730B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Surname</w:t>
            </w:r>
            <w:r w:rsidR="00802E7A" w:rsidRPr="00302C83">
              <w:rPr>
                <w:b/>
                <w:bCs/>
                <w:lang w:val="en-GB"/>
              </w:rPr>
              <w:t xml:space="preserve"> </w:t>
            </w:r>
            <w:r w:rsidRPr="00302C83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85074A5" w14:textId="77777777" w:rsidR="007E100B" w:rsidRPr="00302C83" w:rsidRDefault="007E100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302C83" w14:paraId="46C8F652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4E82007" w14:textId="77777777" w:rsidR="007E100B" w:rsidRPr="00302C83" w:rsidRDefault="007E100B" w:rsidP="00F3730B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Given name</w:t>
            </w:r>
            <w:r w:rsidR="00802E7A" w:rsidRPr="00302C83">
              <w:rPr>
                <w:b/>
                <w:bCs/>
                <w:lang w:val="en-GB"/>
              </w:rPr>
              <w:t xml:space="preserve"> </w:t>
            </w:r>
            <w:r w:rsidRPr="00302C83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821766C" w14:textId="77777777" w:rsidR="007E100B" w:rsidRPr="00302C83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302C83" w14:paraId="1B968D2F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69E8B4C" w14:textId="77777777" w:rsidR="007E100B" w:rsidRPr="00302C83" w:rsidRDefault="007E100B" w:rsidP="00F3730B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B529E7B" w14:textId="77777777" w:rsidR="007E100B" w:rsidRPr="00302C83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302C83" w14:paraId="64BA54E4" w14:textId="77777777" w:rsidTr="00302C83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9B2F5E6" w14:textId="77777777" w:rsidR="007E100B" w:rsidRPr="00302C83" w:rsidRDefault="007E100B" w:rsidP="00F3730B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Email or postal address</w:t>
            </w:r>
            <w:r w:rsidR="00802E7A" w:rsidRPr="00302C83">
              <w:rPr>
                <w:b/>
                <w:bCs/>
                <w:lang w:val="en-GB"/>
              </w:rPr>
              <w:t xml:space="preserve"> </w:t>
            </w:r>
            <w:r w:rsidRPr="00302C83">
              <w:rPr>
                <w:b/>
                <w:bCs/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19070BD" w14:textId="77777777" w:rsidR="007E100B" w:rsidRPr="00302C83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302C83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302C83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2A2FAC" w:rsidRPr="00302C83">
              <w:rPr>
                <w:color w:val="767171"/>
                <w:sz w:val="15"/>
                <w:szCs w:val="15"/>
              </w:rPr>
            </w:r>
            <w:r w:rsidR="002A2FAC" w:rsidRPr="00302C83">
              <w:rPr>
                <w:color w:val="767171"/>
                <w:sz w:val="15"/>
                <w:szCs w:val="15"/>
              </w:rPr>
              <w:fldChar w:fldCharType="separate"/>
            </w:r>
            <w:r w:rsidRPr="00302C83">
              <w:rPr>
                <w:color w:val="767171"/>
                <w:sz w:val="15"/>
                <w:szCs w:val="15"/>
              </w:rPr>
              <w:fldChar w:fldCharType="end"/>
            </w:r>
            <w:bookmarkEnd w:id="0"/>
            <w:r w:rsidRPr="00302C83">
              <w:rPr>
                <w:color w:val="767171"/>
                <w:sz w:val="15"/>
                <w:szCs w:val="15"/>
              </w:rPr>
              <w:t xml:space="preserve"> </w:t>
            </w:r>
            <w:r w:rsidR="00330187" w:rsidRPr="00302C83">
              <w:rPr>
                <w:color w:val="767171"/>
                <w:sz w:val="15"/>
                <w:szCs w:val="15"/>
              </w:rPr>
              <w:t xml:space="preserve"> </w:t>
            </w:r>
            <w:r w:rsidRPr="00302C83">
              <w:rPr>
                <w:color w:val="767171"/>
                <w:sz w:val="15"/>
                <w:szCs w:val="15"/>
              </w:rPr>
              <w:t xml:space="preserve">Email </w:t>
            </w:r>
            <w:r w:rsidR="006A70E4" w:rsidRPr="00302C83">
              <w:rPr>
                <w:color w:val="767171"/>
                <w:sz w:val="15"/>
                <w:szCs w:val="15"/>
              </w:rPr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D41E9FC" w14:textId="77777777" w:rsidR="007E100B" w:rsidRPr="00302C83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302C83" w14:paraId="10C25B4A" w14:textId="77777777" w:rsidTr="00302C83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B57A1D7" w14:textId="77777777" w:rsidR="007E100B" w:rsidRPr="00302C83" w:rsidRDefault="007E100B" w:rsidP="00F3730B">
            <w:pPr>
              <w:rPr>
                <w:b/>
                <w:bCs/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BE8AE57" w14:textId="77777777" w:rsidR="007E100B" w:rsidRPr="00302C83" w:rsidRDefault="007E100B" w:rsidP="007E100B">
            <w:pPr>
              <w:pStyle w:val="NoSpacing"/>
              <w:rPr>
                <w:color w:val="767171"/>
                <w:sz w:val="15"/>
                <w:szCs w:val="15"/>
                <w:lang w:val="en-GB"/>
              </w:rPr>
            </w:pPr>
            <w:r w:rsidRPr="00302C83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2C83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2A2FAC" w:rsidRPr="00302C83">
              <w:rPr>
                <w:color w:val="767171"/>
                <w:sz w:val="15"/>
                <w:szCs w:val="15"/>
              </w:rPr>
            </w:r>
            <w:r w:rsidR="002A2FAC" w:rsidRPr="00302C83">
              <w:rPr>
                <w:color w:val="767171"/>
                <w:sz w:val="15"/>
                <w:szCs w:val="15"/>
              </w:rPr>
              <w:fldChar w:fldCharType="separate"/>
            </w:r>
            <w:r w:rsidRPr="00302C83">
              <w:rPr>
                <w:color w:val="767171"/>
                <w:sz w:val="15"/>
                <w:szCs w:val="15"/>
              </w:rPr>
              <w:fldChar w:fldCharType="end"/>
            </w:r>
            <w:r w:rsidRPr="00302C83">
              <w:rPr>
                <w:color w:val="767171"/>
                <w:sz w:val="15"/>
                <w:szCs w:val="15"/>
              </w:rPr>
              <w:t xml:space="preserve"> </w:t>
            </w:r>
            <w:r w:rsidR="005A7978" w:rsidRPr="00302C83">
              <w:rPr>
                <w:color w:val="767171"/>
                <w:sz w:val="15"/>
                <w:szCs w:val="15"/>
              </w:rPr>
              <w:t xml:space="preserve"> </w:t>
            </w:r>
            <w:r w:rsidRPr="00302C83">
              <w:rPr>
                <w:color w:val="767171"/>
                <w:sz w:val="15"/>
                <w:szCs w:val="15"/>
                <w:lang w:val="en-GB"/>
              </w:rPr>
              <w:t>I do not have an email address.</w:t>
            </w:r>
          </w:p>
          <w:p w14:paraId="38751566" w14:textId="77777777" w:rsidR="007E100B" w:rsidRPr="00302C83" w:rsidRDefault="007E100B" w:rsidP="007E100B">
            <w:pPr>
              <w:pStyle w:val="NoSpacing"/>
              <w:rPr>
                <w:color w:val="767171"/>
                <w:sz w:val="15"/>
                <w:szCs w:val="15"/>
              </w:rPr>
            </w:pPr>
            <w:r w:rsidRPr="00302C83">
              <w:rPr>
                <w:color w:val="767171"/>
                <w:sz w:val="15"/>
                <w:szCs w:val="15"/>
                <w:lang w:val="en-GB"/>
              </w:rPr>
              <w:t xml:space="preserve">     </w:t>
            </w:r>
            <w:r w:rsidR="00330187" w:rsidRPr="00302C83">
              <w:rPr>
                <w:color w:val="767171"/>
                <w:sz w:val="15"/>
                <w:szCs w:val="15"/>
                <w:lang w:val="en-GB"/>
              </w:rPr>
              <w:t xml:space="preserve"> </w:t>
            </w:r>
            <w:r w:rsidRPr="00302C83">
              <w:rPr>
                <w:color w:val="767171"/>
                <w:sz w:val="15"/>
                <w:szCs w:val="15"/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EC2C311" w14:textId="77777777" w:rsidR="007E100B" w:rsidRPr="00302C83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302C83" w14:paraId="06A4887E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B34DFF5" w14:textId="77777777" w:rsidR="007E100B" w:rsidRPr="00302C83" w:rsidRDefault="007E100B" w:rsidP="00F3730B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68064B8" w14:textId="77777777" w:rsidR="007E100B" w:rsidRPr="00302C83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7E100B" w:rsidRPr="00302C83" w14:paraId="0897BF06" w14:textId="77777777" w:rsidTr="00302C83">
        <w:trPr>
          <w:trHeight w:val="131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114EC3D" w14:textId="77777777" w:rsidR="007E100B" w:rsidRPr="006F4819" w:rsidRDefault="006F4819" w:rsidP="00F3730B">
            <w:pPr>
              <w:rPr>
                <w:b/>
                <w:bCs/>
                <w:lang w:val="en-GB"/>
              </w:rPr>
            </w:pPr>
            <w:r w:rsidRPr="006F4819">
              <w:rPr>
                <w:b/>
                <w:bCs/>
                <w:lang w:val="en-GB"/>
              </w:rPr>
              <w:t>Relationship to deceased 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AB7CF47" w14:textId="77777777" w:rsidR="007E100B" w:rsidRPr="00302C83" w:rsidRDefault="007E100B" w:rsidP="007E100B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4087EFB1" w14:textId="77777777" w:rsidR="00F3730B" w:rsidRDefault="00F3730B" w:rsidP="002D59E4"/>
    <w:p w14:paraId="3A034114" w14:textId="77777777" w:rsidR="00B63189" w:rsidRDefault="00B239D4" w:rsidP="0091186D">
      <w:r w:rsidRPr="00302C83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</w:p>
    <w:p w14:paraId="29E465B2" w14:textId="77777777" w:rsidR="00B63189" w:rsidRDefault="00B6318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B63189" w:rsidRPr="00302C83" w14:paraId="344FA105" w14:textId="77777777" w:rsidTr="00302C83">
        <w:trPr>
          <w:trHeight w:val="528"/>
        </w:trPr>
        <w:tc>
          <w:tcPr>
            <w:tcW w:w="9016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A1E37CE" w14:textId="77777777" w:rsidR="00B63189" w:rsidRPr="00302C83" w:rsidRDefault="00B63189" w:rsidP="002A2FAC">
            <w:pPr>
              <w:pStyle w:val="Heading2"/>
              <w:rPr>
                <w:bCs/>
                <w:lang w:val="en-GB"/>
              </w:rPr>
            </w:pPr>
            <w:r w:rsidRPr="00302C83">
              <w:rPr>
                <w:bCs/>
                <w:lang w:val="en-GB"/>
              </w:rPr>
              <w:t>Details of legal representative (if applicable)</w:t>
            </w:r>
          </w:p>
        </w:tc>
      </w:tr>
      <w:tr w:rsidR="00B63189" w:rsidRPr="00302C83" w14:paraId="6CA559EE" w14:textId="77777777" w:rsidTr="00302C83">
        <w:trPr>
          <w:trHeight w:val="825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DE105B8" w14:textId="77777777" w:rsidR="00B63189" w:rsidRPr="00302C83" w:rsidRDefault="00B63189" w:rsidP="00302C83">
            <w:pPr>
              <w:pStyle w:val="NoSpacing"/>
              <w:spacing w:line="276" w:lineRule="auto"/>
              <w:ind w:right="1401"/>
              <w:rPr>
                <w:color w:val="767171"/>
                <w:sz w:val="15"/>
                <w:szCs w:val="15"/>
              </w:rPr>
            </w:pPr>
            <w:r w:rsidRPr="00302C83">
              <w:rPr>
                <w:color w:val="0E1C3B"/>
                <w:sz w:val="15"/>
                <w:szCs w:val="15"/>
                <w:lang w:val="en-GB"/>
              </w:rPr>
              <w:t>In completing this section (Legal Representative) all requested documents will be released to the legal representative listed here</w:t>
            </w:r>
          </w:p>
        </w:tc>
      </w:tr>
      <w:tr w:rsidR="00B63189" w:rsidRPr="00302C83" w14:paraId="743A2454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E77E37E" w14:textId="77777777" w:rsidR="00B63189" w:rsidRPr="00302C83" w:rsidRDefault="00B63189" w:rsidP="002A2FAC">
            <w:pPr>
              <w:rPr>
                <w:b/>
                <w:bCs/>
              </w:rPr>
            </w:pPr>
            <w:r w:rsidRPr="00302C83">
              <w:rPr>
                <w:b/>
                <w:bCs/>
                <w:lang w:val="en-GB"/>
              </w:rPr>
              <w:t xml:space="preserve">Title </w:t>
            </w:r>
            <w:r w:rsidRPr="00302C83">
              <w:rPr>
                <w:lang w:val="en-GB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85F1F21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B63189" w:rsidRPr="00302C83" w14:paraId="2EBEC3AA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590A7B8" w14:textId="77777777" w:rsidR="00B63189" w:rsidRPr="00302C83" w:rsidRDefault="00B63189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97F2BC3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B63189" w:rsidRPr="00302C83" w14:paraId="6CABD4A9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76512D8" w14:textId="77777777" w:rsidR="00B63189" w:rsidRPr="00302C83" w:rsidRDefault="00B63189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B90CA40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B63189" w:rsidRPr="00302C83" w14:paraId="07ACC72F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70A4850" w14:textId="77777777" w:rsidR="00B63189" w:rsidRPr="00302C83" w:rsidRDefault="00B63189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84F4B7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B63189" w:rsidRPr="00302C83" w14:paraId="041E2C42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A61FA1F" w14:textId="77777777" w:rsidR="00B63189" w:rsidRPr="00302C83" w:rsidRDefault="00B63189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BC51E09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B63189" w:rsidRPr="00302C83" w14:paraId="208943CB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49487EB" w14:textId="77777777" w:rsidR="00B63189" w:rsidRPr="00302C83" w:rsidRDefault="00B63189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12EEEBB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B63189" w:rsidRPr="00302C83" w14:paraId="268567CE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CFA7DA4" w14:textId="77777777" w:rsidR="00B63189" w:rsidRPr="00302C83" w:rsidRDefault="00B63189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0B2CD93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B63189" w:rsidRPr="00302C83" w14:paraId="63572383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6EC16C9" w14:textId="77777777" w:rsidR="00B63189" w:rsidRPr="00302C83" w:rsidRDefault="00B63189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A330BC4" w14:textId="77777777" w:rsidR="00B63189" w:rsidRPr="00302C83" w:rsidRDefault="00B63189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20FA331B" w14:textId="77777777" w:rsidR="0091186D" w:rsidRPr="008F2A38" w:rsidRDefault="00F3730B" w:rsidP="0091186D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307"/>
        <w:gridCol w:w="3026"/>
      </w:tblGrid>
      <w:tr w:rsidR="00432ECB" w:rsidRPr="00302C83" w14:paraId="48CEF993" w14:textId="77777777" w:rsidTr="00302C83">
        <w:trPr>
          <w:trHeight w:val="528"/>
        </w:trPr>
        <w:tc>
          <w:tcPr>
            <w:tcW w:w="5990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9875678" w14:textId="77777777" w:rsidR="00432ECB" w:rsidRPr="00302C83" w:rsidRDefault="00432ECB" w:rsidP="002A2FAC">
            <w:pPr>
              <w:pStyle w:val="Heading2"/>
              <w:rPr>
                <w:lang w:val="en-GB"/>
              </w:rPr>
            </w:pPr>
            <w:r w:rsidRPr="00302C83">
              <w:rPr>
                <w:bCs/>
                <w:lang w:val="en-GB"/>
              </w:rPr>
              <w:t>Details of deceased</w:t>
            </w:r>
          </w:p>
        </w:tc>
        <w:tc>
          <w:tcPr>
            <w:tcW w:w="3026" w:type="dxa"/>
            <w:tcBorders>
              <w:bottom w:val="single" w:sz="4" w:space="0" w:color="D9D9D9"/>
            </w:tcBorders>
            <w:shd w:val="clear" w:color="auto" w:fill="0E1C3B"/>
          </w:tcPr>
          <w:p w14:paraId="180D1442" w14:textId="77777777" w:rsidR="00432ECB" w:rsidRPr="00302C83" w:rsidRDefault="00432ECB" w:rsidP="002A2FAC">
            <w:pPr>
              <w:pStyle w:val="Heading2"/>
              <w:rPr>
                <w:bCs/>
                <w:lang w:val="en-GB"/>
              </w:rPr>
            </w:pPr>
          </w:p>
        </w:tc>
      </w:tr>
      <w:tr w:rsidR="00432ECB" w:rsidRPr="00302C83" w14:paraId="5C1C1660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7494ED3" w14:textId="77777777" w:rsidR="00432ECB" w:rsidRPr="00302C83" w:rsidRDefault="00432ECB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Surname</w:t>
            </w:r>
            <w:r w:rsidR="00802E7A" w:rsidRPr="00302C83">
              <w:rPr>
                <w:b/>
                <w:bCs/>
                <w:lang w:val="en-GB"/>
              </w:rPr>
              <w:t xml:space="preserve"> </w:t>
            </w:r>
            <w:r w:rsidRPr="00302C83">
              <w:rPr>
                <w:b/>
                <w:bCs/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261C6FF" w14:textId="77777777" w:rsidR="00432ECB" w:rsidRPr="00302C83" w:rsidRDefault="00432EC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302C83" w14:paraId="142E74AB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C9356BD" w14:textId="77777777" w:rsidR="00432ECB" w:rsidRPr="00302C83" w:rsidRDefault="00432ECB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Given 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B735FC8" w14:textId="77777777" w:rsidR="00432ECB" w:rsidRPr="00302C83" w:rsidRDefault="00432EC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302C83" w14:paraId="23D5DD53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53E8515" w14:textId="77777777" w:rsidR="00432ECB" w:rsidRPr="00302C83" w:rsidRDefault="00432ECB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Also known as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A8462F9" w14:textId="77777777" w:rsidR="00432ECB" w:rsidRPr="00302C83" w:rsidRDefault="00432EC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302C83" w14:paraId="32EA14CF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E987E16" w14:textId="77777777" w:rsidR="00432ECB" w:rsidRPr="00302C83" w:rsidRDefault="00432ECB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Date of birth (if known)</w:t>
            </w:r>
            <w:r w:rsidRPr="00302C83">
              <w:rPr>
                <w:b/>
                <w:bCs/>
                <w:lang w:val="en-GB"/>
              </w:rPr>
              <w:br/>
            </w:r>
            <w:r w:rsidR="00802E7A" w:rsidRPr="00302C83">
              <w:rPr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B29F008" w14:textId="77777777" w:rsidR="00432ECB" w:rsidRPr="00302C83" w:rsidRDefault="00432EC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302C83" w14:paraId="028057F6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92D21FD" w14:textId="77777777" w:rsidR="00432ECB" w:rsidRPr="00302C83" w:rsidRDefault="00432ECB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Age (if known)</w:t>
            </w:r>
          </w:p>
          <w:p w14:paraId="337DCA1E" w14:textId="77777777" w:rsidR="00432ECB" w:rsidRPr="00302C83" w:rsidRDefault="00802E7A" w:rsidP="002A2FAC">
            <w:pPr>
              <w:rPr>
                <w:i/>
                <w:iCs/>
                <w:lang w:val="en-GB"/>
              </w:rPr>
            </w:pPr>
            <w:r w:rsidRPr="00302C83">
              <w:rPr>
                <w:lang w:val="en-GB"/>
              </w:rPr>
              <w:t>e.g. 50 years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BBFA741" w14:textId="77777777" w:rsidR="00432ECB" w:rsidRPr="00302C83" w:rsidRDefault="00432EC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302C83" w14:paraId="5B4FFCD8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0BB28D9" w14:textId="77777777" w:rsidR="005614A1" w:rsidRPr="00302C83" w:rsidRDefault="00432ECB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Date of death (if known)</w:t>
            </w:r>
            <w:r w:rsidR="00802E7A" w:rsidRPr="00302C83">
              <w:rPr>
                <w:b/>
                <w:bCs/>
                <w:lang w:val="en-GB"/>
              </w:rPr>
              <w:br/>
            </w:r>
            <w:r w:rsidR="00802E7A" w:rsidRPr="00302C83">
              <w:rPr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71AD450" w14:textId="77777777" w:rsidR="00432ECB" w:rsidRPr="00302C83" w:rsidRDefault="00432EC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  <w:tr w:rsidR="00432ECB" w:rsidRPr="00302C83" w14:paraId="182FE5F8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6A3C702" w14:textId="77777777" w:rsidR="00432ECB" w:rsidRPr="00302C83" w:rsidRDefault="00432ECB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Place of death (if known)</w:t>
            </w:r>
            <w:r w:rsidRPr="00302C83">
              <w:rPr>
                <w:b/>
                <w:bCs/>
                <w:i/>
                <w:iCs/>
                <w:lang w:val="en-GB"/>
              </w:rPr>
              <w:br/>
            </w:r>
            <w:r w:rsidR="00802E7A" w:rsidRPr="00302C83">
              <w:rPr>
                <w:lang w:val="en-GB"/>
              </w:rPr>
              <w:t>e.g. Hospital, Suburb or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41657B6" w14:textId="77777777" w:rsidR="00432ECB" w:rsidRPr="00302C83" w:rsidRDefault="00432ECB" w:rsidP="002A2FAC">
            <w:pPr>
              <w:pStyle w:val="NoSpacing"/>
              <w:rPr>
                <w:color w:val="auto"/>
                <w:sz w:val="15"/>
                <w:szCs w:val="15"/>
              </w:rPr>
            </w:pPr>
          </w:p>
        </w:tc>
      </w:tr>
    </w:tbl>
    <w:p w14:paraId="00961086" w14:textId="77777777" w:rsidR="00432ECB" w:rsidRPr="00302C83" w:rsidRDefault="00432ECB" w:rsidP="0091186D">
      <w:pPr>
        <w:rPr>
          <w:color w:val="767171"/>
        </w:rPr>
      </w:pPr>
    </w:p>
    <w:p w14:paraId="1804855A" w14:textId="77777777" w:rsidR="00A80963" w:rsidRPr="00302C83" w:rsidRDefault="00A80963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124"/>
        <w:gridCol w:w="3209"/>
      </w:tblGrid>
      <w:tr w:rsidR="00377143" w:rsidRPr="00302C83" w14:paraId="74020DA2" w14:textId="77777777" w:rsidTr="00302C83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07C88AB" w14:textId="77777777" w:rsidR="00377143" w:rsidRPr="00302C83" w:rsidRDefault="00377143" w:rsidP="002A2FAC">
            <w:pPr>
              <w:pStyle w:val="Heading2"/>
              <w:rPr>
                <w:lang w:val="en-GB"/>
              </w:rPr>
            </w:pPr>
            <w:r w:rsidRPr="00302C83">
              <w:rPr>
                <w:bCs/>
                <w:lang w:val="en-GB"/>
              </w:rPr>
              <w:t>Details of fire (if applicable)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4493C53A" w14:textId="77777777" w:rsidR="00377143" w:rsidRPr="00302C83" w:rsidRDefault="00377143" w:rsidP="002A2FAC">
            <w:pPr>
              <w:pStyle w:val="Heading2"/>
              <w:rPr>
                <w:bCs/>
                <w:lang w:val="en-GB"/>
              </w:rPr>
            </w:pPr>
          </w:p>
        </w:tc>
      </w:tr>
      <w:tr w:rsidR="00377143" w:rsidRPr="00302C83" w14:paraId="18027E9D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DD1FF75" w14:textId="77777777" w:rsidR="00377143" w:rsidRPr="00302C83" w:rsidRDefault="00377143" w:rsidP="002A2FAC">
            <w:pPr>
              <w:rPr>
                <w:b/>
                <w:bCs/>
              </w:rPr>
            </w:pPr>
            <w:r w:rsidRPr="00302C83">
              <w:rPr>
                <w:b/>
                <w:bCs/>
                <w:lang w:val="en-GB"/>
              </w:rPr>
              <w:t>Location of fire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C41EBDE" w14:textId="77777777" w:rsidR="00377143" w:rsidRPr="00302C83" w:rsidRDefault="00377143" w:rsidP="002A2FAC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  <w:tr w:rsidR="00377143" w:rsidRPr="00302C83" w14:paraId="3BC30A15" w14:textId="77777777" w:rsidTr="00302C83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2C01425" w14:textId="77777777" w:rsidR="00377143" w:rsidRPr="00302C83" w:rsidRDefault="003E7E82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Date of fire (if known)</w:t>
            </w:r>
            <w:r w:rsidRPr="00302C83">
              <w:rPr>
                <w:b/>
                <w:bCs/>
                <w:lang w:val="en-GB"/>
              </w:rPr>
              <w:br/>
            </w:r>
            <w:r w:rsidR="00802E7A" w:rsidRPr="00302C83">
              <w:rPr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DD19162" w14:textId="77777777" w:rsidR="00377143" w:rsidRPr="00302C83" w:rsidRDefault="00377143" w:rsidP="002A2FAC">
            <w:pPr>
              <w:pStyle w:val="NoSpacing"/>
              <w:rPr>
                <w:color w:val="767171"/>
                <w:sz w:val="15"/>
                <w:szCs w:val="15"/>
              </w:rPr>
            </w:pPr>
          </w:p>
        </w:tc>
      </w:tr>
      <w:tr w:rsidR="003E7E82" w:rsidRPr="00302C83" w14:paraId="40492D82" w14:textId="77777777" w:rsidTr="00302C83">
        <w:trPr>
          <w:trHeight w:val="64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466AB49" w14:textId="77777777" w:rsidR="003E7E82" w:rsidRPr="00302C83" w:rsidRDefault="003E7E82" w:rsidP="002A2FAC">
            <w:pPr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t>The above date is</w:t>
            </w:r>
          </w:p>
        </w:tc>
        <w:tc>
          <w:tcPr>
            <w:tcW w:w="312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1C5D953" w14:textId="77777777" w:rsidR="003E7E82" w:rsidRPr="00302C83" w:rsidRDefault="003E7E82" w:rsidP="002A2FAC">
            <w:pPr>
              <w:pStyle w:val="NoSpacing"/>
              <w:rPr>
                <w:color w:val="767171"/>
                <w:sz w:val="15"/>
                <w:szCs w:val="15"/>
              </w:rPr>
            </w:pPr>
            <w:r w:rsidRPr="00302C83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2C83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2A2FAC" w:rsidRPr="00302C83">
              <w:rPr>
                <w:color w:val="767171"/>
                <w:sz w:val="15"/>
                <w:szCs w:val="15"/>
              </w:rPr>
            </w:r>
            <w:r w:rsidR="002A2FAC" w:rsidRPr="00302C83">
              <w:rPr>
                <w:color w:val="767171"/>
                <w:sz w:val="15"/>
                <w:szCs w:val="15"/>
              </w:rPr>
              <w:fldChar w:fldCharType="separate"/>
            </w:r>
            <w:r w:rsidRPr="00302C83">
              <w:rPr>
                <w:color w:val="767171"/>
                <w:sz w:val="15"/>
                <w:szCs w:val="15"/>
              </w:rPr>
              <w:fldChar w:fldCharType="end"/>
            </w:r>
            <w:r w:rsidRPr="00302C83">
              <w:rPr>
                <w:color w:val="767171"/>
                <w:sz w:val="15"/>
                <w:szCs w:val="15"/>
              </w:rPr>
              <w:t xml:space="preserve">  </w:t>
            </w:r>
            <w:r w:rsidRPr="00302C83">
              <w:rPr>
                <w:sz w:val="15"/>
                <w:szCs w:val="15"/>
              </w:rPr>
              <w:t>The exact date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E2F1BC6" w14:textId="77777777" w:rsidR="003E7E82" w:rsidRPr="00302C83" w:rsidRDefault="003E7E82" w:rsidP="002A2FAC">
            <w:pPr>
              <w:pStyle w:val="NoSpacing"/>
              <w:rPr>
                <w:color w:val="767171"/>
                <w:sz w:val="15"/>
                <w:szCs w:val="15"/>
              </w:rPr>
            </w:pPr>
            <w:r w:rsidRPr="00302C83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2C83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2A2FAC" w:rsidRPr="00302C83">
              <w:rPr>
                <w:color w:val="767171"/>
                <w:sz w:val="15"/>
                <w:szCs w:val="15"/>
              </w:rPr>
            </w:r>
            <w:r w:rsidR="002A2FAC" w:rsidRPr="00302C83">
              <w:rPr>
                <w:color w:val="767171"/>
                <w:sz w:val="15"/>
                <w:szCs w:val="15"/>
              </w:rPr>
              <w:fldChar w:fldCharType="separate"/>
            </w:r>
            <w:r w:rsidRPr="00302C83">
              <w:rPr>
                <w:color w:val="767171"/>
                <w:sz w:val="15"/>
                <w:szCs w:val="15"/>
              </w:rPr>
              <w:fldChar w:fldCharType="end"/>
            </w:r>
            <w:r w:rsidRPr="00302C83">
              <w:rPr>
                <w:color w:val="767171"/>
                <w:sz w:val="15"/>
                <w:szCs w:val="15"/>
              </w:rPr>
              <w:t xml:space="preserve">   </w:t>
            </w:r>
            <w:r w:rsidRPr="00302C83">
              <w:rPr>
                <w:sz w:val="15"/>
                <w:szCs w:val="15"/>
              </w:rPr>
              <w:t>A</w:t>
            </w:r>
            <w:r w:rsidRPr="00302C83">
              <w:rPr>
                <w:sz w:val="15"/>
                <w:szCs w:val="15"/>
                <w:lang w:val="en-GB"/>
              </w:rPr>
              <w:t>n approximate date</w:t>
            </w:r>
          </w:p>
        </w:tc>
      </w:tr>
    </w:tbl>
    <w:p w14:paraId="52639F01" w14:textId="77777777" w:rsidR="00377143" w:rsidRPr="00302C83" w:rsidRDefault="00377143" w:rsidP="0091186D">
      <w:pPr>
        <w:rPr>
          <w:color w:val="767171"/>
        </w:rPr>
      </w:pPr>
    </w:p>
    <w:p w14:paraId="52D7CDD7" w14:textId="77777777" w:rsidR="00815D2F" w:rsidRPr="00302C83" w:rsidRDefault="00802E7A" w:rsidP="0091186D">
      <w:pPr>
        <w:rPr>
          <w:color w:val="767171"/>
        </w:rPr>
      </w:pPr>
      <w:r w:rsidRPr="00302C83">
        <w:rPr>
          <w:color w:val="767171"/>
          <w:sz w:val="16"/>
          <w:szCs w:val="16"/>
          <w:lang w:val="en-GB"/>
        </w:rPr>
        <w:t>* Mandatory fields</w:t>
      </w:r>
      <w:r>
        <w:t xml:space="preserve"> </w:t>
      </w:r>
      <w:r w:rsidR="00A80963" w:rsidRPr="00302C83">
        <w:rPr>
          <w:color w:val="767171"/>
        </w:rPr>
        <w:br w:type="page"/>
      </w:r>
    </w:p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5155"/>
        <w:gridCol w:w="1229"/>
      </w:tblGrid>
      <w:tr w:rsidR="003D3DC3" w:rsidRPr="00302C83" w14:paraId="2D152869" w14:textId="77777777" w:rsidTr="00302C83">
        <w:trPr>
          <w:trHeight w:val="528"/>
        </w:trPr>
        <w:tc>
          <w:tcPr>
            <w:tcW w:w="7838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C00A133" w14:textId="77777777" w:rsidR="003D3DC3" w:rsidRPr="00302C83" w:rsidRDefault="00815D2F" w:rsidP="00302C83">
            <w:pPr>
              <w:pStyle w:val="Heading2"/>
              <w:rPr>
                <w:lang w:val="en-GB"/>
              </w:rPr>
            </w:pPr>
            <w:r w:rsidRPr="00302C83">
              <w:rPr>
                <w:bCs/>
                <w:lang w:val="en-GB"/>
              </w:rPr>
              <w:t>Reasons for application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7F34F12C" w14:textId="77777777" w:rsidR="003D3DC3" w:rsidRPr="00302C83" w:rsidRDefault="003D3DC3" w:rsidP="00302C83">
            <w:pPr>
              <w:pStyle w:val="Heading2"/>
              <w:rPr>
                <w:bCs/>
                <w:lang w:val="en-GB"/>
              </w:rPr>
            </w:pPr>
          </w:p>
        </w:tc>
      </w:tr>
      <w:tr w:rsidR="003D3DC3" w:rsidRPr="00302C83" w14:paraId="522AC828" w14:textId="77777777" w:rsidTr="00302C83">
        <w:trPr>
          <w:trHeight w:val="20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1FBC0EB3" w14:textId="77777777" w:rsidR="003D3DC3" w:rsidRPr="00302C83" w:rsidRDefault="003D3DC3" w:rsidP="00302C83">
            <w:pPr>
              <w:spacing w:line="276" w:lineRule="auto"/>
              <w:rPr>
                <w:b/>
                <w:bCs/>
                <w:lang w:val="en-GB"/>
              </w:rPr>
            </w:pPr>
            <w:r w:rsidRPr="00302C83">
              <w:rPr>
                <w:b/>
                <w:bCs/>
                <w:lang w:val="en-GB"/>
              </w:rPr>
              <w:br/>
              <w:t>Provide reasons here for</w:t>
            </w:r>
            <w:r w:rsidR="00802E7A" w:rsidRPr="00302C83">
              <w:rPr>
                <w:b/>
                <w:bCs/>
                <w:lang w:val="en-GB"/>
              </w:rPr>
              <w:br/>
            </w:r>
            <w:r w:rsidRPr="00302C83">
              <w:rPr>
                <w:b/>
                <w:bCs/>
                <w:lang w:val="en-GB"/>
              </w:rPr>
              <w:t>the application *</w:t>
            </w:r>
          </w:p>
        </w:tc>
        <w:tc>
          <w:tcPr>
            <w:tcW w:w="6384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0C8CB89B" w14:textId="77777777" w:rsidR="003D3DC3" w:rsidRPr="00302C83" w:rsidRDefault="003D3DC3" w:rsidP="00302C83">
            <w:pPr>
              <w:pStyle w:val="NoSpacing"/>
              <w:rPr>
                <w:lang w:val="en-GB"/>
              </w:rPr>
            </w:pPr>
          </w:p>
          <w:p w14:paraId="0D92C20B" w14:textId="77777777" w:rsidR="003D3DC3" w:rsidRPr="00302C83" w:rsidRDefault="003D3DC3" w:rsidP="00302C83">
            <w:pPr>
              <w:pStyle w:val="NoSpacing"/>
              <w:rPr>
                <w:sz w:val="15"/>
                <w:szCs w:val="15"/>
              </w:rPr>
            </w:pPr>
            <w:r w:rsidRPr="00302C83">
              <w:rPr>
                <w:sz w:val="15"/>
                <w:szCs w:val="15"/>
                <w:lang w:val="en-GB"/>
              </w:rPr>
              <w:t>Insert the detail of reasons</w:t>
            </w:r>
          </w:p>
        </w:tc>
      </w:tr>
      <w:tr w:rsidR="0054636C" w:rsidRPr="00302C83" w14:paraId="6CF19658" w14:textId="77777777" w:rsidTr="00302C83">
        <w:trPr>
          <w:trHeight w:val="2972"/>
        </w:trPr>
        <w:tc>
          <w:tcPr>
            <w:tcW w:w="906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4E4D8E28" w14:textId="77777777" w:rsidR="00815D2F" w:rsidRPr="00302C83" w:rsidRDefault="0054636C" w:rsidP="00302C83">
            <w:pPr>
              <w:pStyle w:val="NoSpacing"/>
              <w:spacing w:line="276" w:lineRule="auto"/>
              <w:rPr>
                <w:sz w:val="15"/>
                <w:szCs w:val="15"/>
                <w:lang w:val="en-GB"/>
              </w:rPr>
            </w:pPr>
            <w:r w:rsidRPr="00302C83">
              <w:rPr>
                <w:b/>
                <w:bCs/>
                <w:lang w:val="en-GB"/>
              </w:rPr>
              <w:br/>
            </w:r>
            <w:r w:rsidR="00815D2F" w:rsidRPr="00302C83">
              <w:rPr>
                <w:b/>
                <w:bCs/>
                <w:sz w:val="15"/>
                <w:szCs w:val="15"/>
                <w:lang w:val="en-GB"/>
              </w:rPr>
              <w:t>Attaching</w:t>
            </w:r>
            <w:r w:rsidRPr="00302C83">
              <w:rPr>
                <w:b/>
                <w:bCs/>
                <w:sz w:val="15"/>
                <w:szCs w:val="15"/>
                <w:lang w:val="en-GB"/>
              </w:rPr>
              <w:t xml:space="preserve"> further information </w:t>
            </w:r>
            <w:r w:rsidRPr="00302C83">
              <w:rPr>
                <w:b/>
                <w:bCs/>
                <w:sz w:val="15"/>
                <w:szCs w:val="15"/>
                <w:lang w:val="en-GB"/>
              </w:rPr>
              <w:br/>
            </w:r>
            <w:r w:rsidR="00815D2F" w:rsidRPr="00302C83">
              <w:rPr>
                <w:sz w:val="15"/>
                <w:szCs w:val="15"/>
                <w:lang w:val="en-GB"/>
              </w:rPr>
              <w:t>Please include relevant information to support your request by attaching to email or including with posted application.</w:t>
            </w:r>
          </w:p>
          <w:p w14:paraId="10537664" w14:textId="77777777" w:rsidR="00815D2F" w:rsidRPr="00302C83" w:rsidRDefault="00815D2F" w:rsidP="00302C83">
            <w:pPr>
              <w:pStyle w:val="NoSpacing"/>
              <w:spacing w:line="276" w:lineRule="auto"/>
              <w:rPr>
                <w:lang w:val="en-GB"/>
              </w:rPr>
            </w:pPr>
            <w:r w:rsidRPr="00302C83">
              <w:rPr>
                <w:sz w:val="15"/>
                <w:szCs w:val="15"/>
                <w:lang w:val="en-GB"/>
              </w:rPr>
              <w:t>If you are a legal representative, please include your authority to act.</w:t>
            </w:r>
          </w:p>
        </w:tc>
      </w:tr>
    </w:tbl>
    <w:p w14:paraId="0B219AC5" w14:textId="77777777" w:rsidR="00B578D2" w:rsidRPr="00302C83" w:rsidRDefault="00B578D2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351"/>
      </w:tblGrid>
      <w:tr w:rsidR="00B578D2" w:rsidRPr="00302C83" w14:paraId="25F6DDF2" w14:textId="77777777" w:rsidTr="00302C83">
        <w:trPr>
          <w:trHeight w:val="528"/>
        </w:trPr>
        <w:tc>
          <w:tcPr>
            <w:tcW w:w="5665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33B2127" w14:textId="77777777" w:rsidR="00B578D2" w:rsidRPr="00302C83" w:rsidRDefault="00B578D2" w:rsidP="002A2FAC">
            <w:pPr>
              <w:pStyle w:val="Heading2"/>
              <w:rPr>
                <w:lang w:val="en-GB"/>
              </w:rPr>
            </w:pPr>
            <w:r w:rsidRPr="00302C83">
              <w:rPr>
                <w:bCs/>
                <w:lang w:val="en-GB"/>
              </w:rPr>
              <w:t>I seek leave to appear for: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2E73A7BE" w14:textId="77777777" w:rsidR="00B578D2" w:rsidRPr="00302C83" w:rsidRDefault="00B578D2" w:rsidP="002A2FAC">
            <w:pPr>
              <w:pStyle w:val="Heading2"/>
              <w:rPr>
                <w:bCs/>
                <w:lang w:val="en-GB"/>
              </w:rPr>
            </w:pPr>
          </w:p>
        </w:tc>
      </w:tr>
      <w:tr w:rsidR="00B578D2" w:rsidRPr="00302C83" w14:paraId="35E4D2F9" w14:textId="77777777" w:rsidTr="00302C83">
        <w:trPr>
          <w:trHeight w:val="575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AAD500E" w14:textId="77777777" w:rsidR="00B578D2" w:rsidRPr="00302C83" w:rsidRDefault="00B578D2" w:rsidP="00B578D2">
            <w:pPr>
              <w:pStyle w:val="NoSpacing"/>
              <w:rPr>
                <w:color w:val="767171"/>
                <w:sz w:val="15"/>
                <w:szCs w:val="15"/>
                <w:lang w:val="en-GB"/>
              </w:rPr>
            </w:pPr>
            <w:r w:rsidRPr="00302C83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2C83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2A2FAC" w:rsidRPr="00302C83">
              <w:rPr>
                <w:color w:val="767171"/>
                <w:sz w:val="15"/>
                <w:szCs w:val="15"/>
              </w:rPr>
            </w:r>
            <w:r w:rsidR="002A2FAC" w:rsidRPr="00302C83">
              <w:rPr>
                <w:color w:val="767171"/>
                <w:sz w:val="15"/>
                <w:szCs w:val="15"/>
              </w:rPr>
              <w:fldChar w:fldCharType="separate"/>
            </w:r>
            <w:r w:rsidRPr="00302C83">
              <w:rPr>
                <w:color w:val="767171"/>
                <w:sz w:val="15"/>
                <w:szCs w:val="15"/>
              </w:rPr>
              <w:fldChar w:fldCharType="end"/>
            </w:r>
            <w:r w:rsidRPr="00302C83">
              <w:rPr>
                <w:color w:val="767171"/>
                <w:sz w:val="15"/>
                <w:szCs w:val="15"/>
              </w:rPr>
              <w:t xml:space="preserve">  </w:t>
            </w:r>
            <w:r w:rsidRPr="00302C83">
              <w:rPr>
                <w:color w:val="000000"/>
                <w:sz w:val="15"/>
                <w:szCs w:val="15"/>
              </w:rPr>
              <w:t>W</w:t>
            </w:r>
            <w:r w:rsidRPr="00302C83">
              <w:rPr>
                <w:color w:val="000000"/>
                <w:sz w:val="15"/>
                <w:szCs w:val="15"/>
                <w:lang w:val="en-GB"/>
              </w:rPr>
              <w:t>hole of the inquest</w:t>
            </w:r>
          </w:p>
        </w:tc>
      </w:tr>
      <w:tr w:rsidR="00B578D2" w:rsidRPr="00302C83" w14:paraId="147DF076" w14:textId="77777777" w:rsidTr="00302C83">
        <w:trPr>
          <w:trHeight w:val="1255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267E628A" w14:textId="77777777" w:rsidR="00B578D2" w:rsidRPr="00302C83" w:rsidRDefault="00B578D2" w:rsidP="00B578D2">
            <w:pPr>
              <w:pStyle w:val="NoSpacing"/>
              <w:rPr>
                <w:color w:val="767171"/>
                <w:sz w:val="15"/>
                <w:szCs w:val="15"/>
              </w:rPr>
            </w:pPr>
          </w:p>
          <w:p w14:paraId="599717EE" w14:textId="77777777" w:rsidR="00B578D2" w:rsidRPr="00302C83" w:rsidRDefault="00B578D2" w:rsidP="00B578D2">
            <w:pPr>
              <w:pStyle w:val="NoSpacing"/>
              <w:rPr>
                <w:color w:val="767171"/>
                <w:sz w:val="15"/>
                <w:szCs w:val="15"/>
              </w:rPr>
            </w:pPr>
            <w:r w:rsidRPr="00302C83">
              <w:rPr>
                <w:color w:val="767171"/>
                <w:sz w:val="15"/>
                <w:szCs w:val="15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2C83">
              <w:rPr>
                <w:color w:val="767171"/>
                <w:sz w:val="15"/>
                <w:szCs w:val="15"/>
              </w:rPr>
              <w:instrText xml:space="preserve"> FORMCHECKBOX </w:instrText>
            </w:r>
            <w:r w:rsidR="002A2FAC" w:rsidRPr="00302C83">
              <w:rPr>
                <w:color w:val="767171"/>
                <w:sz w:val="15"/>
                <w:szCs w:val="15"/>
              </w:rPr>
            </w:r>
            <w:r w:rsidR="002A2FAC" w:rsidRPr="00302C83">
              <w:rPr>
                <w:color w:val="767171"/>
                <w:sz w:val="15"/>
                <w:szCs w:val="15"/>
              </w:rPr>
              <w:fldChar w:fldCharType="separate"/>
            </w:r>
            <w:r w:rsidRPr="00302C83">
              <w:rPr>
                <w:color w:val="767171"/>
                <w:sz w:val="15"/>
                <w:szCs w:val="15"/>
              </w:rPr>
              <w:fldChar w:fldCharType="end"/>
            </w:r>
            <w:r w:rsidRPr="00302C83">
              <w:rPr>
                <w:color w:val="767171"/>
                <w:sz w:val="15"/>
                <w:szCs w:val="15"/>
              </w:rPr>
              <w:t xml:space="preserve">  </w:t>
            </w:r>
            <w:r w:rsidRPr="00302C83">
              <w:rPr>
                <w:color w:val="000000"/>
                <w:sz w:val="15"/>
                <w:szCs w:val="15"/>
              </w:rPr>
              <w:t xml:space="preserve">Part of the inquest: </w:t>
            </w:r>
            <w:r w:rsidRPr="00302C83">
              <w:rPr>
                <w:color w:val="767171"/>
                <w:sz w:val="15"/>
                <w:szCs w:val="15"/>
              </w:rPr>
              <w:t>[specify which part of the inquest]</w:t>
            </w:r>
          </w:p>
        </w:tc>
      </w:tr>
    </w:tbl>
    <w:p w14:paraId="3E7EA107" w14:textId="77777777" w:rsidR="003D3DC3" w:rsidRPr="00302C83" w:rsidRDefault="003D3DC3">
      <w:pPr>
        <w:rPr>
          <w:color w:val="767171"/>
        </w:rPr>
      </w:pPr>
      <w:r w:rsidRPr="00302C83">
        <w:rPr>
          <w:color w:val="767171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302C83" w14:paraId="35F03F10" w14:textId="77777777" w:rsidTr="00302C83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AF4724C" w14:textId="77777777" w:rsidR="00C87659" w:rsidRPr="00302C83" w:rsidRDefault="00C87659" w:rsidP="002A2FAC">
            <w:pPr>
              <w:pStyle w:val="Heading2"/>
              <w:rPr>
                <w:lang w:val="en-GB"/>
              </w:rPr>
            </w:pPr>
            <w:r w:rsidRPr="00302C83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2ED17E8A" w14:textId="77777777" w:rsidR="00C87659" w:rsidRPr="00302C83" w:rsidRDefault="00C87659" w:rsidP="002A2FAC">
            <w:pPr>
              <w:pStyle w:val="Heading2"/>
              <w:rPr>
                <w:bCs/>
                <w:lang w:val="en-GB"/>
              </w:rPr>
            </w:pPr>
          </w:p>
        </w:tc>
      </w:tr>
      <w:tr w:rsidR="00C87659" w:rsidRPr="00302C83" w14:paraId="6A1D4A22" w14:textId="77777777" w:rsidTr="00302C83">
        <w:trPr>
          <w:trHeight w:val="89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CB014DD" w14:textId="77777777" w:rsidR="00C87659" w:rsidRPr="00302C83" w:rsidRDefault="00C87659" w:rsidP="00302C83">
            <w:pPr>
              <w:spacing w:line="276" w:lineRule="auto"/>
              <w:rPr>
                <w:b/>
                <w:bCs/>
              </w:rPr>
            </w:pPr>
            <w:r w:rsidRPr="00302C83">
              <w:rPr>
                <w:b/>
                <w:bCs/>
                <w:lang w:val="en-GB"/>
              </w:rPr>
              <w:t>Confirmation</w:t>
            </w:r>
            <w:r w:rsidRPr="00302C83">
              <w:rPr>
                <w:b/>
                <w:bCs/>
                <w:lang w:val="en-GB"/>
              </w:rPr>
              <w:br/>
            </w:r>
            <w:r w:rsidRPr="00302C83">
              <w:rPr>
                <w:lang w:val="en-GB"/>
              </w:rPr>
              <w:t>I confirm all of the information provided in this form and supporting documents</w:t>
            </w:r>
            <w:r w:rsidR="00815D2F" w:rsidRPr="00302C83">
              <w:rPr>
                <w:lang w:val="en-GB"/>
              </w:rPr>
              <w:t>,</w:t>
            </w:r>
            <w:r w:rsidRPr="00302C83">
              <w:rPr>
                <w:lang w:val="en-GB"/>
              </w:rPr>
              <w:t xml:space="preserve"> is to the best of my knowledge</w:t>
            </w:r>
            <w:r w:rsidR="00815D2F" w:rsidRPr="00302C83">
              <w:rPr>
                <w:lang w:val="en-GB"/>
              </w:rPr>
              <w:t>,</w:t>
            </w:r>
            <w:r w:rsidRPr="00302C83">
              <w:rPr>
                <w:lang w:val="en-GB"/>
              </w:rPr>
              <w:t xml:space="preserve"> true and correct.</w:t>
            </w:r>
          </w:p>
        </w:tc>
      </w:tr>
      <w:tr w:rsidR="00C87659" w:rsidRPr="00302C83" w14:paraId="70E0A249" w14:textId="77777777" w:rsidTr="00302C83">
        <w:trPr>
          <w:trHeight w:val="1178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0B1F11E" w14:textId="77777777" w:rsidR="00B63189" w:rsidRPr="00302C83" w:rsidRDefault="00C87659" w:rsidP="00302C83">
            <w:pPr>
              <w:pStyle w:val="NoSpacing"/>
              <w:spacing w:line="276" w:lineRule="auto"/>
              <w:rPr>
                <w:color w:val="767171"/>
                <w:sz w:val="13"/>
                <w:lang w:val="en-GB"/>
              </w:rPr>
            </w:pPr>
            <w:r w:rsidRPr="00302C83">
              <w:rPr>
                <w:b/>
                <w:bCs/>
                <w:color w:val="767171"/>
                <w:sz w:val="13"/>
                <w:lang w:val="en-GB"/>
              </w:rPr>
              <w:t xml:space="preserve">NOTE: </w:t>
            </w:r>
            <w:r w:rsidR="00B63189" w:rsidRPr="00302C83">
              <w:rPr>
                <w:color w:val="767171"/>
                <w:sz w:val="13"/>
                <w:lang w:val="en-GB"/>
              </w:rPr>
              <w:t xml:space="preserve">Under section 56 of the </w:t>
            </w:r>
            <w:r w:rsidR="00B63189" w:rsidRPr="00302C83">
              <w:rPr>
                <w:rFonts w:ascii="Arial" w:hAnsi="Arial" w:cs="Arial"/>
                <w:i/>
                <w:iCs/>
                <w:color w:val="767171"/>
                <w:sz w:val="13"/>
                <w:lang w:val="en-GB"/>
              </w:rPr>
              <w:t>Coroners Act 2008</w:t>
            </w:r>
            <w:r w:rsidR="00B63189" w:rsidRPr="00302C83">
              <w:rPr>
                <w:color w:val="767171"/>
                <w:sz w:val="13"/>
                <w:lang w:val="en-GB"/>
              </w:rPr>
              <w:t>, a coroner may give a person leave to appear as an interested party at an inquest if the coroner is satisfied that –</w:t>
            </w:r>
          </w:p>
          <w:p w14:paraId="457BBB8E" w14:textId="77777777" w:rsidR="00B63189" w:rsidRPr="00302C83" w:rsidRDefault="00B63189" w:rsidP="00302C83">
            <w:pPr>
              <w:pStyle w:val="NoSpacing"/>
              <w:spacing w:line="276" w:lineRule="auto"/>
              <w:rPr>
                <w:color w:val="767171"/>
                <w:sz w:val="13"/>
                <w:lang w:val="en-GB"/>
              </w:rPr>
            </w:pPr>
            <w:r w:rsidRPr="00302C83">
              <w:rPr>
                <w:color w:val="767171"/>
                <w:sz w:val="13"/>
                <w:lang w:val="en-GB"/>
              </w:rPr>
              <w:t>(a) the person has sufficient interest in the inquest; and</w:t>
            </w:r>
          </w:p>
          <w:p w14:paraId="36D6FE25" w14:textId="77777777" w:rsidR="00C87659" w:rsidRPr="00302C83" w:rsidRDefault="00B63189" w:rsidP="00302C83">
            <w:pPr>
              <w:pStyle w:val="NoSpacing"/>
              <w:spacing w:line="276" w:lineRule="auto"/>
              <w:rPr>
                <w:color w:val="767171"/>
                <w:sz w:val="13"/>
                <w:lang w:val="en-GB"/>
              </w:rPr>
            </w:pPr>
            <w:r w:rsidRPr="00302C83">
              <w:rPr>
                <w:color w:val="767171"/>
                <w:sz w:val="13"/>
                <w:lang w:val="en-GB"/>
              </w:rPr>
              <w:t>(b) it is appropriate for the person to be an interested party</w:t>
            </w:r>
          </w:p>
        </w:tc>
      </w:tr>
      <w:tr w:rsidR="00D3785C" w:rsidRPr="00302C83" w14:paraId="782A2EAE" w14:textId="77777777" w:rsidTr="00302C83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74BECA58" w14:textId="77777777" w:rsidR="00D3785C" w:rsidRPr="00302C83" w:rsidRDefault="00D3785C" w:rsidP="00D3785C">
            <w:pPr>
              <w:pStyle w:val="NoSpacing"/>
              <w:rPr>
                <w:sz w:val="13"/>
              </w:rPr>
            </w:pPr>
          </w:p>
          <w:p w14:paraId="56658DAD" w14:textId="77777777" w:rsidR="00D3785C" w:rsidRPr="00302C83" w:rsidRDefault="00D3785C" w:rsidP="00D3785C">
            <w:pPr>
              <w:rPr>
                <w:color w:val="262626"/>
                <w:szCs w:val="15"/>
              </w:rPr>
            </w:pPr>
            <w:r w:rsidRPr="00302C83">
              <w:rPr>
                <w:b/>
                <w:bCs/>
                <w:color w:val="262626"/>
                <w:lang w:val="en-GB"/>
              </w:rPr>
              <w:t>Signature of Applicant</w:t>
            </w:r>
            <w:r w:rsidR="00802E7A" w:rsidRPr="00302C83">
              <w:rPr>
                <w:b/>
                <w:bCs/>
                <w:color w:val="262626"/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10F8FB7E" w14:textId="77777777" w:rsidR="00D3785C" w:rsidRPr="00302C83" w:rsidRDefault="00D3785C" w:rsidP="00D3785C">
            <w:pPr>
              <w:pStyle w:val="NoSpacing"/>
              <w:rPr>
                <w:sz w:val="13"/>
              </w:rPr>
            </w:pPr>
          </w:p>
          <w:p w14:paraId="3AD4DBDA" w14:textId="77777777" w:rsidR="00D3785C" w:rsidRPr="00302C83" w:rsidRDefault="00D3785C" w:rsidP="00D3785C">
            <w:pPr>
              <w:rPr>
                <w:b/>
                <w:bCs/>
                <w:color w:val="262626"/>
                <w:lang w:val="en-GB"/>
              </w:rPr>
            </w:pPr>
            <w:r w:rsidRPr="00302C83">
              <w:rPr>
                <w:b/>
                <w:bCs/>
                <w:color w:val="262626"/>
                <w:lang w:val="en-GB"/>
              </w:rPr>
              <w:t>Date of submission</w:t>
            </w:r>
            <w:r w:rsidRPr="00302C83">
              <w:rPr>
                <w:b/>
                <w:bCs/>
                <w:color w:val="262626"/>
                <w:lang w:val="en-GB"/>
              </w:rPr>
              <w:br/>
            </w:r>
          </w:p>
          <w:p w14:paraId="13031430" w14:textId="77777777" w:rsidR="00D3785C" w:rsidRPr="00302C83" w:rsidRDefault="00544176" w:rsidP="00D3785C">
            <w:pPr>
              <w:rPr>
                <w:color w:val="262626"/>
              </w:rPr>
            </w:pPr>
            <w:r w:rsidRPr="00302C83">
              <w:rPr>
                <w:color w:val="767171"/>
                <w:lang w:val="en-GB"/>
              </w:rPr>
              <w:t xml:space="preserve">…… </w:t>
            </w:r>
            <w:r w:rsidRPr="00302C83">
              <w:rPr>
                <w:color w:val="262626"/>
                <w:lang w:val="en-GB"/>
              </w:rPr>
              <w:t>/</w:t>
            </w:r>
            <w:r w:rsidRPr="00302C83">
              <w:rPr>
                <w:color w:val="767171"/>
                <w:lang w:val="en-GB"/>
              </w:rPr>
              <w:t xml:space="preserve">…… </w:t>
            </w:r>
            <w:r w:rsidRPr="00302C83">
              <w:rPr>
                <w:color w:val="262626"/>
                <w:lang w:val="en-GB"/>
              </w:rPr>
              <w:t>/</w:t>
            </w:r>
            <w:r w:rsidRPr="00302C83">
              <w:rPr>
                <w:color w:val="767171"/>
                <w:lang w:val="en-GB"/>
              </w:rPr>
              <w:t>…………</w:t>
            </w:r>
          </w:p>
        </w:tc>
      </w:tr>
    </w:tbl>
    <w:p w14:paraId="054DC0BA" w14:textId="77777777" w:rsidR="00BC7CE1" w:rsidRPr="00302C83" w:rsidRDefault="00802E7A" w:rsidP="0091186D">
      <w:pPr>
        <w:rPr>
          <w:color w:val="767171"/>
        </w:rPr>
      </w:pPr>
      <w:r w:rsidRPr="00302C83">
        <w:rPr>
          <w:color w:val="767171"/>
        </w:rPr>
        <w:br/>
      </w:r>
      <w:r w:rsidRPr="00302C83">
        <w:rPr>
          <w:color w:val="767171"/>
          <w:sz w:val="16"/>
          <w:szCs w:val="16"/>
          <w:lang w:val="en-GB"/>
        </w:rPr>
        <w:t>* Mandatory fields</w:t>
      </w:r>
    </w:p>
    <w:sectPr w:rsidR="00BC7CE1" w:rsidRPr="00302C83" w:rsidSect="0091186D">
      <w:headerReference w:type="default" r:id="rId11"/>
      <w:footerReference w:type="even" r:id="rId12"/>
      <w:footerReference w:type="default" r:id="rId13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797DB" w14:textId="77777777" w:rsidR="00DF49ED" w:rsidRDefault="00DF49ED" w:rsidP="002D59E4">
      <w:r>
        <w:separator/>
      </w:r>
    </w:p>
  </w:endnote>
  <w:endnote w:type="continuationSeparator" w:id="0">
    <w:p w14:paraId="65FA4F65" w14:textId="77777777" w:rsidR="00DF49ED" w:rsidRDefault="00DF49ED" w:rsidP="002D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BDCBD" w14:textId="77777777" w:rsidR="00F3730B" w:rsidRDefault="00F3730B" w:rsidP="002A2FA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000053E" w14:textId="77777777" w:rsidR="00F3730B" w:rsidRDefault="00F3730B" w:rsidP="00F373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FB79" w14:textId="77777777" w:rsidR="00F3730B" w:rsidRDefault="00F3730B" w:rsidP="002A2FA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B3531FD" w14:textId="77777777" w:rsidR="00F3730B" w:rsidRPr="00D3785C" w:rsidRDefault="00F3730B" w:rsidP="00F3730B">
    <w:pPr>
      <w:pStyle w:val="Footer"/>
      <w:ind w:right="360"/>
      <w:rPr>
        <w:b/>
        <w:bCs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E9F9F" w14:textId="77777777" w:rsidR="00DF49ED" w:rsidRDefault="00DF49ED" w:rsidP="002D59E4">
      <w:r>
        <w:separator/>
      </w:r>
    </w:p>
  </w:footnote>
  <w:footnote w:type="continuationSeparator" w:id="0">
    <w:p w14:paraId="478E0221" w14:textId="77777777" w:rsidR="00DF49ED" w:rsidRDefault="00DF49ED" w:rsidP="002D5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296EF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302C83" w14:paraId="617EC19C" w14:textId="77777777" w:rsidTr="00302C83">
      <w:tc>
        <w:tcPr>
          <w:tcW w:w="2263" w:type="dxa"/>
          <w:shd w:val="clear" w:color="auto" w:fill="auto"/>
          <w:vAlign w:val="center"/>
        </w:tcPr>
        <w:p w14:paraId="39950FB6" w14:textId="77777777" w:rsidR="00F3730B" w:rsidRPr="00302C83" w:rsidRDefault="009357EA">
          <w:pPr>
            <w:pStyle w:val="Header"/>
          </w:pPr>
          <w:r w:rsidRPr="00CA5712">
            <w:rPr>
              <w:noProof/>
            </w:rPr>
            <w:drawing>
              <wp:inline distT="0" distB="0" distL="0" distR="0" wp14:anchorId="3A68850D" wp14:editId="56C516AB">
                <wp:extent cx="1329690" cy="42926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26889E7F" w14:textId="77777777" w:rsidR="00F3730B" w:rsidRPr="00302C83" w:rsidRDefault="00432ECB" w:rsidP="00302C83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302C83">
            <w:rPr>
              <w:b/>
              <w:sz w:val="13"/>
              <w:szCs w:val="13"/>
            </w:rPr>
            <w:br/>
          </w:r>
          <w:r w:rsidR="008F2A38" w:rsidRPr="00302C83">
            <w:rPr>
              <w:b/>
              <w:sz w:val="13"/>
              <w:szCs w:val="13"/>
            </w:rPr>
            <w:t>Application for Leave to Appear as an Interested Party</w:t>
          </w:r>
        </w:p>
        <w:p w14:paraId="62353EC2" w14:textId="77777777" w:rsidR="00B578D2" w:rsidRPr="00302C83" w:rsidRDefault="00B578D2" w:rsidP="00302C83">
          <w:pPr>
            <w:pStyle w:val="Header"/>
            <w:spacing w:line="360" w:lineRule="auto"/>
            <w:jc w:val="right"/>
            <w:rPr>
              <w:i/>
              <w:iCs/>
              <w:sz w:val="13"/>
              <w:szCs w:val="13"/>
            </w:rPr>
          </w:pPr>
          <w:r w:rsidRPr="00302C83">
            <w:rPr>
              <w:b/>
              <w:bCs/>
              <w:sz w:val="13"/>
              <w:szCs w:val="13"/>
            </w:rPr>
            <w:t>Form 31</w:t>
          </w:r>
          <w:r w:rsidRPr="00302C83">
            <w:rPr>
              <w:sz w:val="13"/>
              <w:szCs w:val="13"/>
            </w:rPr>
            <w:t xml:space="preserve"> Rule 56(2) of the </w:t>
          </w:r>
          <w:r w:rsidRPr="00302C83">
            <w:rPr>
              <w:rFonts w:ascii="Arial" w:hAnsi="Arial" w:cs="Arial"/>
              <w:i/>
              <w:iCs/>
              <w:sz w:val="13"/>
              <w:szCs w:val="13"/>
            </w:rPr>
            <w:t>Coroners Court Rules 2019</w:t>
          </w:r>
        </w:p>
        <w:p w14:paraId="2FB58367" w14:textId="77777777" w:rsidR="00F3730B" w:rsidRPr="00302C83" w:rsidRDefault="00B578D2" w:rsidP="00302C83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302C83">
            <w:rPr>
              <w:sz w:val="13"/>
              <w:szCs w:val="13"/>
            </w:rPr>
            <w:t xml:space="preserve">Section 56 of the </w:t>
          </w:r>
          <w:r w:rsidRPr="00302C83">
            <w:rPr>
              <w:rFonts w:ascii="Arial" w:hAnsi="Arial" w:cs="Arial"/>
              <w:i/>
              <w:iCs/>
              <w:sz w:val="13"/>
              <w:szCs w:val="13"/>
            </w:rPr>
            <w:t>Coroners Act 2008</w:t>
          </w:r>
        </w:p>
      </w:tc>
    </w:tr>
  </w:tbl>
  <w:p w14:paraId="56D66A8B" w14:textId="77777777" w:rsidR="00F3730B" w:rsidRDefault="00F3730B">
    <w:pPr>
      <w:pStyle w:val="Header"/>
    </w:pPr>
  </w:p>
  <w:p w14:paraId="7AC22D69" w14:textId="77777777" w:rsidR="002D59E4" w:rsidRDefault="002D59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57D"/>
    <w:rsid w:val="00050411"/>
    <w:rsid w:val="000D4843"/>
    <w:rsid w:val="000F21AC"/>
    <w:rsid w:val="00114A3A"/>
    <w:rsid w:val="0012567E"/>
    <w:rsid w:val="001B4612"/>
    <w:rsid w:val="002302CB"/>
    <w:rsid w:val="002A2FAC"/>
    <w:rsid w:val="002B1C94"/>
    <w:rsid w:val="002C4BDB"/>
    <w:rsid w:val="002D59E4"/>
    <w:rsid w:val="00302C83"/>
    <w:rsid w:val="00324A87"/>
    <w:rsid w:val="00330187"/>
    <w:rsid w:val="00360018"/>
    <w:rsid w:val="00362C12"/>
    <w:rsid w:val="00377143"/>
    <w:rsid w:val="003A5BD4"/>
    <w:rsid w:val="003D3DC3"/>
    <w:rsid w:val="003E7E82"/>
    <w:rsid w:val="00432ECB"/>
    <w:rsid w:val="00526F6F"/>
    <w:rsid w:val="00544176"/>
    <w:rsid w:val="0054636C"/>
    <w:rsid w:val="005614A1"/>
    <w:rsid w:val="005A6B37"/>
    <w:rsid w:val="005A7978"/>
    <w:rsid w:val="00647F4E"/>
    <w:rsid w:val="00657BC4"/>
    <w:rsid w:val="006A70E4"/>
    <w:rsid w:val="006F4819"/>
    <w:rsid w:val="007114E4"/>
    <w:rsid w:val="00771DBE"/>
    <w:rsid w:val="007E100B"/>
    <w:rsid w:val="007F457E"/>
    <w:rsid w:val="00802E7A"/>
    <w:rsid w:val="00806705"/>
    <w:rsid w:val="00815D2F"/>
    <w:rsid w:val="0087057D"/>
    <w:rsid w:val="00897355"/>
    <w:rsid w:val="008A0C51"/>
    <w:rsid w:val="008D4DBA"/>
    <w:rsid w:val="008E130B"/>
    <w:rsid w:val="008F2A38"/>
    <w:rsid w:val="0091186D"/>
    <w:rsid w:val="009357EA"/>
    <w:rsid w:val="00971340"/>
    <w:rsid w:val="009A38F8"/>
    <w:rsid w:val="009C02C1"/>
    <w:rsid w:val="009F3FE8"/>
    <w:rsid w:val="00A80963"/>
    <w:rsid w:val="00AD1C32"/>
    <w:rsid w:val="00B239D4"/>
    <w:rsid w:val="00B30398"/>
    <w:rsid w:val="00B40D22"/>
    <w:rsid w:val="00B578D2"/>
    <w:rsid w:val="00B63189"/>
    <w:rsid w:val="00BC7CE1"/>
    <w:rsid w:val="00C4113C"/>
    <w:rsid w:val="00C87659"/>
    <w:rsid w:val="00CB1858"/>
    <w:rsid w:val="00CD4356"/>
    <w:rsid w:val="00CE355B"/>
    <w:rsid w:val="00D1263D"/>
    <w:rsid w:val="00D3785C"/>
    <w:rsid w:val="00DB4849"/>
    <w:rsid w:val="00DF49ED"/>
    <w:rsid w:val="00DF6C4C"/>
    <w:rsid w:val="00E24C5E"/>
    <w:rsid w:val="00EA3640"/>
    <w:rsid w:val="00F21EB7"/>
    <w:rsid w:val="00F3730B"/>
    <w:rsid w:val="00F552CA"/>
    <w:rsid w:val="00F9045B"/>
    <w:rsid w:val="00FD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E04FF"/>
  <w15:chartTrackingRefBased/>
  <w15:docId w15:val="{1BF97439-C011-CC4E-BE64-728642B22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21AC"/>
    <w:pPr>
      <w:keepNext/>
      <w:keepLines/>
      <w:spacing w:before="40"/>
      <w:outlineLvl w:val="2"/>
    </w:pPr>
    <w:rPr>
      <w:rFonts w:ascii="Calibri Light" w:eastAsia="DengXian Light" w:hAnsi="Calibri Light"/>
      <w:color w:val="1F376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paragraph" w:styleId="Footer">
    <w:name w:val="footer"/>
    <w:basedOn w:val="Normal"/>
    <w:link w:val="Foot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1AC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0F21AC"/>
    <w:rPr>
      <w:rFonts w:ascii="Century Gothic" w:hAnsi="Century Gothic"/>
      <w:color w:val="5A5A5A"/>
      <w:spacing w:val="15"/>
      <w:sz w:val="22"/>
      <w:szCs w:val="22"/>
    </w:rPr>
  </w:style>
  <w:style w:type="paragraph" w:styleId="NoSpacing">
    <w:name w:val="No Spacing"/>
    <w:uiPriority w:val="1"/>
    <w:qFormat/>
    <w:rsid w:val="000F21AC"/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0F21AC"/>
    <w:rPr>
      <w:rFonts w:ascii="Calibri Light" w:eastAsia="DengXian Light" w:hAnsi="Calibri Light" w:cs="Times New Roman"/>
      <w:color w:val="1F3763"/>
      <w:sz w:val="13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Heading2-Black">
    <w:name w:val="Heading 2 - Black"/>
    <w:basedOn w:val="Heading2"/>
    <w:qFormat/>
    <w:rsid w:val="00F21EB7"/>
    <w:rPr>
      <w:color w:val="000000"/>
    </w:rPr>
  </w:style>
  <w:style w:type="character" w:styleId="Strong">
    <w:name w:val="Strong"/>
    <w:uiPriority w:val="22"/>
    <w:qFormat/>
    <w:rsid w:val="00F21EB7"/>
    <w:rPr>
      <w:b/>
      <w:bCs/>
    </w:rPr>
  </w:style>
  <w:style w:type="character" w:styleId="Hyperlink">
    <w:name w:val="Hyperlink"/>
    <w:uiPriority w:val="99"/>
    <w:unhideWhenUsed/>
    <w:rsid w:val="00CD435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3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31.dot</Template>
  <TotalTime>0</TotalTime>
  <Pages>6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2021-11-27T02:53:00Z</cp:lastPrinted>
  <dcterms:created xsi:type="dcterms:W3CDTF">2022-11-03T20:58:00Z</dcterms:created>
  <dcterms:modified xsi:type="dcterms:W3CDTF">2022-11-03T20:58:00Z</dcterms:modified>
</cp:coreProperties>
</file>