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4391C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9D4D22" w14:paraId="70ABFD62" w14:textId="77777777" w:rsidTr="009D4D22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05DFB207" w14:textId="77777777" w:rsidR="002D59E4" w:rsidRPr="009D4D22" w:rsidRDefault="001B507E" w:rsidP="002C4BDB">
            <w:r w:rsidRPr="009D4D22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6BD3C63E" wp14:editId="36691A02">
                  <wp:extent cx="689610" cy="84391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D7BA0" w14:textId="77777777" w:rsidR="00377143" w:rsidRPr="009D4D22" w:rsidRDefault="00377143" w:rsidP="002C4BDB"/>
          <w:p w14:paraId="0D3C951A" w14:textId="77777777" w:rsidR="00377143" w:rsidRPr="009D4D22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6830B02E" w14:textId="77777777" w:rsidR="002D59E4" w:rsidRPr="009D4D22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2EE3B538" w14:textId="77777777" w:rsidR="00377143" w:rsidRPr="009D4D22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9D4D22" w14:paraId="73442FFE" w14:textId="77777777" w:rsidTr="009D4D22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112482DA" w14:textId="77777777" w:rsidR="00916EDE" w:rsidRPr="009D4D22" w:rsidRDefault="00916EDE" w:rsidP="00916EDE">
            <w:pPr>
              <w:rPr>
                <w:rFonts w:eastAsia="DengXian Light"/>
                <w:b/>
                <w:color w:val="0E1C3B"/>
                <w:sz w:val="48"/>
                <w:szCs w:val="48"/>
              </w:rPr>
            </w:pPr>
            <w:r w:rsidRPr="009D4D22">
              <w:rPr>
                <w:rFonts w:eastAsia="DengXian Light"/>
                <w:b/>
                <w:color w:val="0E1C3B"/>
                <w:sz w:val="48"/>
                <w:szCs w:val="48"/>
              </w:rPr>
              <w:t>Application for Access to or Release of Seized, Taken or Received Thing or Sample</w:t>
            </w:r>
          </w:p>
          <w:p w14:paraId="40BCAE8D" w14:textId="77777777" w:rsidR="00DB4214" w:rsidRPr="009D4D22" w:rsidRDefault="00377143" w:rsidP="00DB4214">
            <w:pPr>
              <w:rPr>
                <w:color w:val="D14827"/>
                <w:sz w:val="22"/>
                <w:szCs w:val="22"/>
              </w:rPr>
            </w:pPr>
            <w:r w:rsidRPr="009D4D22">
              <w:rPr>
                <w:b/>
                <w:bCs/>
                <w:color w:val="D14827"/>
                <w:sz w:val="22"/>
                <w:szCs w:val="22"/>
              </w:rPr>
              <w:br/>
            </w:r>
            <w:r w:rsidR="00DB4214" w:rsidRPr="009D4D22">
              <w:rPr>
                <w:b/>
                <w:bCs/>
                <w:color w:val="D14827"/>
                <w:sz w:val="22"/>
                <w:szCs w:val="22"/>
              </w:rPr>
              <w:t xml:space="preserve">Form 34 </w:t>
            </w:r>
            <w:r w:rsidR="00DB4214" w:rsidRPr="009D4D22">
              <w:rPr>
                <w:color w:val="D14827"/>
                <w:sz w:val="22"/>
                <w:szCs w:val="22"/>
              </w:rPr>
              <w:t xml:space="preserve">Rule 60(3) and 62(2) of the </w:t>
            </w:r>
            <w:r w:rsidR="00DB4214" w:rsidRPr="009D4D22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Court Rules 2019</w:t>
            </w:r>
          </w:p>
          <w:p w14:paraId="21812A65" w14:textId="77777777" w:rsidR="00377143" w:rsidRPr="009D4D22" w:rsidRDefault="00DB4214" w:rsidP="00DB4214">
            <w:pPr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9D4D22">
              <w:rPr>
                <w:color w:val="D14827"/>
                <w:sz w:val="22"/>
                <w:szCs w:val="22"/>
              </w:rPr>
              <w:t xml:space="preserve">Section 114 of the </w:t>
            </w:r>
            <w:r w:rsidRPr="009D4D22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Act 2008</w:t>
            </w:r>
            <w:r w:rsidR="00377143" w:rsidRPr="009D4D22">
              <w:rPr>
                <w:b/>
                <w:bCs/>
                <w:color w:val="D14827"/>
                <w:sz w:val="22"/>
                <w:szCs w:val="22"/>
              </w:rPr>
              <w:br/>
            </w:r>
          </w:p>
        </w:tc>
      </w:tr>
      <w:tr w:rsidR="00AD1C32" w:rsidRPr="009D4D22" w14:paraId="519FECEB" w14:textId="77777777" w:rsidTr="009D4D22">
        <w:tc>
          <w:tcPr>
            <w:tcW w:w="9072" w:type="dxa"/>
            <w:gridSpan w:val="2"/>
            <w:shd w:val="clear" w:color="auto" w:fill="auto"/>
          </w:tcPr>
          <w:p w14:paraId="19F2122C" w14:textId="77777777" w:rsidR="005A7978" w:rsidRPr="009D4D22" w:rsidRDefault="005A7978" w:rsidP="009D4D22">
            <w:pPr>
              <w:spacing w:line="480" w:lineRule="auto"/>
              <w:rPr>
                <w:b/>
                <w:bCs/>
                <w:color w:val="767171"/>
                <w:sz w:val="18"/>
                <w:szCs w:val="18"/>
              </w:rPr>
            </w:pPr>
          </w:p>
          <w:p w14:paraId="76AFCEDD" w14:textId="77777777" w:rsidR="00AD1C32" w:rsidRPr="009D4D22" w:rsidRDefault="00AD1C32" w:rsidP="009D4D22">
            <w:pPr>
              <w:spacing w:line="480" w:lineRule="auto"/>
              <w:rPr>
                <w:rStyle w:val="Heading1Char"/>
              </w:rPr>
            </w:pPr>
          </w:p>
        </w:tc>
      </w:tr>
    </w:tbl>
    <w:p w14:paraId="7F50DE4A" w14:textId="77777777" w:rsidR="00F21EB7" w:rsidRPr="009D4D22" w:rsidRDefault="00E24C5E" w:rsidP="009D4D22">
      <w:pPr>
        <w:pStyle w:val="Heading1"/>
      </w:pPr>
      <w:r w:rsidRPr="009D4D22">
        <w:lastRenderedPageBreak/>
        <w:t>F</w:t>
      </w:r>
      <w:r w:rsidR="00F21EB7" w:rsidRPr="009D4D22">
        <w:t>orm instructions</w:t>
      </w:r>
    </w:p>
    <w:p w14:paraId="5C6CC4CD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53C6D97E" w14:textId="77777777" w:rsidR="00F21EB7" w:rsidRPr="00F21EB7" w:rsidRDefault="00F21EB7" w:rsidP="009D4D22">
      <w:pPr>
        <w:pStyle w:val="Heading2-Black"/>
      </w:pPr>
      <w:r w:rsidRPr="009D4D22">
        <w:t>Completing</w:t>
      </w:r>
      <w:r w:rsidRPr="00F21EB7">
        <w:t xml:space="preserve"> the form</w:t>
      </w:r>
    </w:p>
    <w:p w14:paraId="0E929BA1" w14:textId="77777777" w:rsidR="00F21EB7" w:rsidRDefault="00F21EB7" w:rsidP="009D4D22">
      <w:r>
        <w:br/>
        <w:t xml:space="preserve">This form is to request information from the Coroner’s Court of Victoria. Please carefully follow the instructions below. </w:t>
      </w:r>
    </w:p>
    <w:p w14:paraId="296935B3" w14:textId="77777777" w:rsidR="00F21EB7" w:rsidRDefault="00F21EB7" w:rsidP="00F21EB7">
      <w:pPr>
        <w:spacing w:line="276" w:lineRule="auto"/>
      </w:pPr>
    </w:p>
    <w:p w14:paraId="443DCF12" w14:textId="77777777" w:rsidR="00F21EB7" w:rsidRPr="009D4D22" w:rsidRDefault="00B239D4" w:rsidP="009D4D22">
      <w:pPr>
        <w:pStyle w:val="Heading2-Black"/>
        <w:rPr>
          <w:rStyle w:val="Heading1Char"/>
          <w:b/>
          <w:bCs/>
          <w:color w:val="000000"/>
          <w:sz w:val="20"/>
          <w:szCs w:val="20"/>
        </w:rPr>
      </w:pPr>
      <w:r>
        <w:rPr>
          <w:rStyle w:val="Strong"/>
          <w:b/>
          <w:bCs w:val="0"/>
          <w:szCs w:val="20"/>
        </w:rPr>
        <w:br/>
      </w:r>
      <w:r w:rsidR="00F21EB7" w:rsidRPr="00F21EB7">
        <w:rPr>
          <w:rStyle w:val="Strong"/>
          <w:b/>
          <w:bCs w:val="0"/>
          <w:szCs w:val="20"/>
        </w:rPr>
        <w:t>Ways of sending</w:t>
      </w:r>
      <w:r w:rsidR="00F21EB7" w:rsidRPr="009D4D22">
        <w:rPr>
          <w:rStyle w:val="Heading1Char"/>
          <w:b/>
          <w:bCs/>
          <w:color w:val="000000"/>
          <w:sz w:val="20"/>
          <w:szCs w:val="20"/>
        </w:rPr>
        <w:t xml:space="preserve"> the form</w:t>
      </w:r>
      <w:r w:rsidR="00F21EB7" w:rsidRPr="00F21EB7">
        <w:rPr>
          <w:rStyle w:val="Strong"/>
          <w:b/>
          <w:bCs w:val="0"/>
          <w:szCs w:val="20"/>
        </w:rPr>
        <w:t xml:space="preserve"> to </w:t>
      </w:r>
      <w:r w:rsidR="00F21EB7" w:rsidRPr="009D4D22">
        <w:rPr>
          <w:rStyle w:val="Strong"/>
          <w:b/>
          <w:bCs w:val="0"/>
        </w:rPr>
        <w:t>the</w:t>
      </w:r>
      <w:r w:rsidR="00F21EB7" w:rsidRPr="00F21EB7">
        <w:rPr>
          <w:rStyle w:val="Strong"/>
          <w:b/>
          <w:bCs w:val="0"/>
          <w:szCs w:val="20"/>
        </w:rPr>
        <w:t xml:space="preserve"> Coroner’s Court of Victoria</w:t>
      </w:r>
      <w:r>
        <w:rPr>
          <w:rStyle w:val="Strong"/>
          <w:b/>
          <w:bCs w:val="0"/>
          <w:szCs w:val="20"/>
        </w:rPr>
        <w:br/>
      </w:r>
    </w:p>
    <w:tbl>
      <w:tblPr>
        <w:tblpPr w:leftFromText="180" w:rightFromText="180" w:vertAnchor="text" w:tblpY="1"/>
        <w:tblOverlap w:val="never"/>
        <w:tblW w:w="9498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686"/>
      </w:tblGrid>
      <w:tr w:rsidR="00B239D4" w:rsidRPr="009D4D22" w14:paraId="2133AF5F" w14:textId="77777777" w:rsidTr="009D4D22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23DC47A" w14:textId="77777777" w:rsidR="00B239D4" w:rsidRPr="009D4D22" w:rsidRDefault="001B507E" w:rsidP="009D4D22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4C3838">
              <w:rPr>
                <w:noProof/>
              </w:rPr>
              <w:drawing>
                <wp:inline distT="0" distB="0" distL="0" distR="0" wp14:anchorId="79177E56" wp14:editId="1556B19D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6A7351D" w14:textId="77777777" w:rsidR="00B239D4" w:rsidRPr="009D4D22" w:rsidRDefault="00B239D4" w:rsidP="009D4D22">
            <w:pPr>
              <w:pStyle w:val="Heading2-Black"/>
            </w:pPr>
            <w:r w:rsidRPr="009D4D22">
              <w:t>Mail form to this address</w:t>
            </w:r>
          </w:p>
          <w:p w14:paraId="37AD8D9A" w14:textId="77777777" w:rsidR="009D4D22" w:rsidRPr="009D4D22" w:rsidRDefault="009D4D22" w:rsidP="009D4D22">
            <w:pPr>
              <w:pStyle w:val="Heading2-Black"/>
            </w:pPr>
          </w:p>
          <w:p w14:paraId="181E0E49" w14:textId="77777777" w:rsidR="00B239D4" w:rsidRPr="009D4D22" w:rsidRDefault="00B239D4" w:rsidP="009D4D22">
            <w:pPr>
              <w:pStyle w:val="NoSpacing"/>
              <w:rPr>
                <w:b/>
              </w:rPr>
            </w:pPr>
            <w:r w:rsidRPr="009D4D22">
              <w:t>Coroners Court of Victoria</w:t>
            </w:r>
            <w:r w:rsidRPr="009D4D22">
              <w:br/>
              <w:t>65 Kavanagh Street, Southbank,</w:t>
            </w:r>
            <w:r w:rsidRPr="009D4D22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416C8FB" w14:textId="77777777" w:rsidR="00B239D4" w:rsidRPr="009D4D22" w:rsidRDefault="006C786C" w:rsidP="009D4D22">
            <w:pPr>
              <w:pStyle w:val="NoSpacing"/>
              <w:spacing w:line="276" w:lineRule="auto"/>
              <w:jc w:val="center"/>
              <w:rPr>
                <w:b/>
                <w:bCs/>
                <w:noProof/>
                <w:sz w:val="20"/>
                <w:szCs w:val="20"/>
                <w:lang w:val="en-GB"/>
              </w:rPr>
            </w:pPr>
            <w:r w:rsidRPr="009D4D22">
              <w:rPr>
                <w:b/>
                <w:bCs/>
                <w:noProof/>
                <w:sz w:val="20"/>
                <w:szCs w:val="20"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9292372" w14:textId="77777777" w:rsidR="00B239D4" w:rsidRPr="009D4D22" w:rsidRDefault="001B507E" w:rsidP="009D4D22">
            <w:pPr>
              <w:pStyle w:val="NoSpacing"/>
              <w:spacing w:line="276" w:lineRule="auto"/>
              <w:rPr>
                <w:lang w:val="en-GB"/>
              </w:rPr>
            </w:pPr>
            <w:r w:rsidRPr="009D4D22">
              <w:rPr>
                <w:b/>
                <w:noProof/>
                <w:lang w:val="en-GB"/>
              </w:rPr>
              <w:drawing>
                <wp:inline distT="0" distB="0" distL="0" distR="0" wp14:anchorId="39E89DFD" wp14:editId="2C01D777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A41933A" w14:textId="77777777" w:rsidR="00B239D4" w:rsidRPr="009D4D22" w:rsidRDefault="00B239D4" w:rsidP="009D4D22">
            <w:pPr>
              <w:pStyle w:val="Heading2-Black"/>
            </w:pPr>
            <w:r w:rsidRPr="009D4D22">
              <w:t>Email</w:t>
            </w:r>
          </w:p>
          <w:p w14:paraId="10B9BE23" w14:textId="77777777" w:rsidR="009D4D22" w:rsidRPr="009D4D22" w:rsidRDefault="009D4D22" w:rsidP="009D4D22">
            <w:pPr>
              <w:pStyle w:val="Heading2-Black"/>
            </w:pPr>
          </w:p>
          <w:p w14:paraId="40C002AE" w14:textId="77777777" w:rsidR="00B239D4" w:rsidRPr="009D4D22" w:rsidRDefault="00B239D4" w:rsidP="009D4D22">
            <w:pPr>
              <w:pStyle w:val="NoSpacing"/>
            </w:pPr>
            <w:r w:rsidRPr="009D4D22">
              <w:t>Scan completed form and email</w:t>
            </w:r>
            <w:r w:rsidR="00815D2F" w:rsidRPr="009D4D22">
              <w:t xml:space="preserve"> </w:t>
            </w:r>
            <w:r w:rsidRPr="009D4D22">
              <w:t xml:space="preserve">to </w:t>
            </w:r>
            <w:hyperlink r:id="rId10" w:history="1">
              <w:r w:rsidRPr="009D4D22">
                <w:rPr>
                  <w:rStyle w:val="Hyperlink"/>
                  <w:color w:val="262626"/>
                </w:rPr>
                <w:t>courtadmin@courts.vic.gov.au</w:t>
              </w:r>
            </w:hyperlink>
            <w:r w:rsidR="00DB4214" w:rsidRPr="009D4D22">
              <w:rPr>
                <w:rStyle w:val="Hyperlink"/>
                <w:color w:val="262626"/>
                <w:u w:val="none"/>
              </w:rPr>
              <w:br/>
            </w:r>
            <w:r w:rsidR="00DB4214" w:rsidRPr="009D4D22">
              <w:t>or to specific team email address if known.</w:t>
            </w:r>
          </w:p>
        </w:tc>
      </w:tr>
    </w:tbl>
    <w:p w14:paraId="56DB810A" w14:textId="77777777" w:rsidR="00F21EB7" w:rsidRDefault="00F21EB7" w:rsidP="00F21EB7">
      <w:pPr>
        <w:pStyle w:val="Heading2-Black"/>
        <w:spacing w:line="276" w:lineRule="auto"/>
        <w:rPr>
          <w:szCs w:val="20"/>
        </w:rPr>
      </w:pPr>
    </w:p>
    <w:p w14:paraId="3DF238F2" w14:textId="77777777" w:rsidR="00F21EB7" w:rsidRPr="00F21EB7" w:rsidRDefault="00B239D4" w:rsidP="00F21EB7">
      <w:pPr>
        <w:pStyle w:val="Heading2-Black"/>
        <w:spacing w:line="276" w:lineRule="auto"/>
        <w:rPr>
          <w:szCs w:val="20"/>
        </w:rPr>
      </w:pPr>
      <w:r>
        <w:rPr>
          <w:szCs w:val="20"/>
          <w:lang w:val="en-GB"/>
        </w:rPr>
        <w:br/>
      </w:r>
      <w:r w:rsidR="006A70E4" w:rsidRPr="006A70E4">
        <w:rPr>
          <w:szCs w:val="20"/>
          <w:lang w:val="en-GB"/>
        </w:rPr>
        <w:t>Having trouble completing the form?</w:t>
      </w:r>
    </w:p>
    <w:p w14:paraId="107F6D5D" w14:textId="77777777" w:rsidR="00F21EB7" w:rsidRDefault="00F21EB7" w:rsidP="002D59E4"/>
    <w:p w14:paraId="03934D46" w14:textId="77777777" w:rsidR="00F21EB7" w:rsidRDefault="00B239D4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45082AA8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9D4D22" w14:paraId="2B05DEF0" w14:textId="77777777" w:rsidTr="009D4D22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655939A8" w14:textId="77777777" w:rsidR="002D59E4" w:rsidRPr="009D4D22" w:rsidRDefault="002D59E4" w:rsidP="00657BC4">
            <w:pPr>
              <w:pStyle w:val="Heading2"/>
              <w:rPr>
                <w:lang w:val="en-GB"/>
              </w:rPr>
            </w:pPr>
            <w:r w:rsidRPr="009D4D22">
              <w:rPr>
                <w:lang w:val="en-GB"/>
              </w:rPr>
              <w:t>Court Reference Number</w:t>
            </w:r>
          </w:p>
        </w:tc>
      </w:tr>
      <w:tr w:rsidR="00CE355B" w:rsidRPr="009D4D22" w14:paraId="7C5FBDD9" w14:textId="77777777" w:rsidTr="009D4D22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B466F29" w14:textId="77777777" w:rsidR="00CE355B" w:rsidRPr="009D4D22" w:rsidRDefault="00CE355B" w:rsidP="00CE355B">
            <w:pPr>
              <w:rPr>
                <w:b/>
                <w:bCs/>
              </w:rPr>
            </w:pPr>
            <w:r w:rsidRPr="009D4D22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82346CA" w14:textId="77777777" w:rsidR="00CE355B" w:rsidRPr="009D4D22" w:rsidRDefault="00CE355B" w:rsidP="00CE355B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00032173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1326F6BF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9D4D22" w14:paraId="33E3D55C" w14:textId="77777777" w:rsidTr="009D4D22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8D4B92E" w14:textId="77777777" w:rsidR="007E100B" w:rsidRPr="009D4D22" w:rsidRDefault="007E100B" w:rsidP="00086C1A">
            <w:pPr>
              <w:pStyle w:val="Heading2"/>
              <w:rPr>
                <w:lang w:val="en-GB"/>
              </w:rPr>
            </w:pPr>
            <w:r w:rsidRPr="009D4D22">
              <w:rPr>
                <w:bCs/>
                <w:lang w:val="en-GB"/>
              </w:rPr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73D0FF6C" w14:textId="77777777" w:rsidR="007E100B" w:rsidRPr="009D4D22" w:rsidRDefault="007E100B" w:rsidP="00086C1A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9D4D22" w14:paraId="6584E37A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67CFF77" w14:textId="77777777" w:rsidR="007E100B" w:rsidRPr="009D4D22" w:rsidRDefault="007E100B" w:rsidP="00F3730B">
            <w:pPr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 xml:space="preserve">Title </w:t>
            </w:r>
            <w:r w:rsidRPr="009D4D22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461584A" w14:textId="77777777" w:rsidR="007E100B" w:rsidRPr="009D4D22" w:rsidRDefault="007E100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3D336105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6179BEF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Surname</w:t>
            </w:r>
            <w:r w:rsidR="006C786C" w:rsidRPr="009D4D22">
              <w:rPr>
                <w:b/>
                <w:bCs/>
                <w:lang w:val="en-GB"/>
              </w:rPr>
              <w:t xml:space="preserve"> </w:t>
            </w:r>
            <w:r w:rsidRPr="009D4D22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2C5E6C8" w14:textId="77777777" w:rsidR="007E100B" w:rsidRPr="009D4D22" w:rsidRDefault="007E100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3F548780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71DD8E6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Given name</w:t>
            </w:r>
            <w:r w:rsidR="006C786C" w:rsidRPr="009D4D22">
              <w:rPr>
                <w:b/>
                <w:bCs/>
                <w:lang w:val="en-GB"/>
              </w:rPr>
              <w:t xml:space="preserve"> </w:t>
            </w:r>
            <w:r w:rsidRPr="009D4D22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F16F8D3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17CAE5BB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8DF12F7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0E762ED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621DDAF8" w14:textId="77777777" w:rsidTr="009D4D22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DDC0349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Email or postal address</w:t>
            </w:r>
            <w:r w:rsidR="006C786C" w:rsidRPr="009D4D22">
              <w:rPr>
                <w:b/>
                <w:bCs/>
                <w:lang w:val="en-GB"/>
              </w:rPr>
              <w:t xml:space="preserve"> </w:t>
            </w:r>
            <w:r w:rsidRPr="009D4D22">
              <w:rPr>
                <w:b/>
                <w:bCs/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C76E4E1" w14:textId="77777777" w:rsidR="007E100B" w:rsidRPr="009D4D22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9D4D22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9D4D22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 w:val="15"/>
                <w:szCs w:val="15"/>
              </w:rPr>
            </w:r>
            <w:r w:rsidR="00086C1A" w:rsidRPr="009D4D22">
              <w:rPr>
                <w:color w:val="767171"/>
                <w:sz w:val="15"/>
                <w:szCs w:val="15"/>
              </w:rPr>
              <w:fldChar w:fldCharType="separate"/>
            </w:r>
            <w:r w:rsidRPr="009D4D22">
              <w:rPr>
                <w:color w:val="767171"/>
                <w:sz w:val="15"/>
                <w:szCs w:val="15"/>
              </w:rPr>
              <w:fldChar w:fldCharType="end"/>
            </w:r>
            <w:bookmarkEnd w:id="0"/>
            <w:r w:rsidRPr="009D4D22">
              <w:rPr>
                <w:color w:val="767171"/>
                <w:sz w:val="15"/>
                <w:szCs w:val="15"/>
              </w:rPr>
              <w:t xml:space="preserve"> </w:t>
            </w:r>
            <w:r w:rsidR="00330187" w:rsidRPr="009D4D22">
              <w:rPr>
                <w:color w:val="767171"/>
                <w:sz w:val="15"/>
                <w:szCs w:val="15"/>
              </w:rPr>
              <w:t xml:space="preserve"> </w:t>
            </w:r>
            <w:r w:rsidRPr="009D4D22">
              <w:rPr>
                <w:color w:val="767171"/>
                <w:sz w:val="15"/>
                <w:szCs w:val="15"/>
              </w:rPr>
              <w:t xml:space="preserve">Email </w:t>
            </w:r>
            <w:r w:rsidR="006A70E4" w:rsidRPr="009D4D22">
              <w:rPr>
                <w:color w:val="767171"/>
                <w:sz w:val="15"/>
                <w:szCs w:val="15"/>
              </w:rPr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8377204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511CCD56" w14:textId="77777777" w:rsidTr="009D4D22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E663BEE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315D927" w14:textId="77777777" w:rsidR="007E100B" w:rsidRPr="009D4D22" w:rsidRDefault="007E100B" w:rsidP="007E100B">
            <w:pPr>
              <w:pStyle w:val="NoSpacing"/>
              <w:rPr>
                <w:color w:val="767171"/>
                <w:sz w:val="15"/>
                <w:szCs w:val="15"/>
                <w:lang w:val="en-GB"/>
              </w:rPr>
            </w:pPr>
            <w:r w:rsidRPr="009D4D22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D22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 w:val="15"/>
                <w:szCs w:val="15"/>
              </w:rPr>
            </w:r>
            <w:r w:rsidR="00086C1A" w:rsidRPr="009D4D22">
              <w:rPr>
                <w:color w:val="767171"/>
                <w:sz w:val="15"/>
                <w:szCs w:val="15"/>
              </w:rPr>
              <w:fldChar w:fldCharType="separate"/>
            </w:r>
            <w:r w:rsidRPr="009D4D22">
              <w:rPr>
                <w:color w:val="767171"/>
                <w:sz w:val="15"/>
                <w:szCs w:val="15"/>
              </w:rPr>
              <w:fldChar w:fldCharType="end"/>
            </w:r>
            <w:r w:rsidRPr="009D4D22">
              <w:rPr>
                <w:color w:val="767171"/>
                <w:sz w:val="15"/>
                <w:szCs w:val="15"/>
              </w:rPr>
              <w:t xml:space="preserve"> </w:t>
            </w:r>
            <w:r w:rsidR="005A7978" w:rsidRPr="009D4D22">
              <w:rPr>
                <w:color w:val="767171"/>
                <w:sz w:val="15"/>
                <w:szCs w:val="15"/>
              </w:rPr>
              <w:t xml:space="preserve"> </w:t>
            </w:r>
            <w:r w:rsidRPr="009D4D22">
              <w:rPr>
                <w:color w:val="767171"/>
                <w:sz w:val="15"/>
                <w:szCs w:val="15"/>
                <w:lang w:val="en-GB"/>
              </w:rPr>
              <w:t>I do not have an email address.</w:t>
            </w:r>
          </w:p>
          <w:p w14:paraId="18386FC8" w14:textId="77777777" w:rsidR="007E100B" w:rsidRPr="009D4D22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9D4D22">
              <w:rPr>
                <w:color w:val="767171"/>
                <w:sz w:val="15"/>
                <w:szCs w:val="15"/>
                <w:lang w:val="en-GB"/>
              </w:rPr>
              <w:t xml:space="preserve">     </w:t>
            </w:r>
            <w:r w:rsidR="00330187" w:rsidRPr="009D4D22">
              <w:rPr>
                <w:color w:val="767171"/>
                <w:sz w:val="15"/>
                <w:szCs w:val="15"/>
                <w:lang w:val="en-GB"/>
              </w:rPr>
              <w:t xml:space="preserve"> </w:t>
            </w:r>
            <w:r w:rsidRPr="009D4D22">
              <w:rPr>
                <w:color w:val="767171"/>
                <w:sz w:val="15"/>
                <w:szCs w:val="15"/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825117D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665D64DC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8FE4FC8" w14:textId="77777777" w:rsidR="007E100B" w:rsidRPr="009D4D22" w:rsidRDefault="007E100B" w:rsidP="00F3730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F4788F1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9D4D22" w14:paraId="08B5175C" w14:textId="77777777" w:rsidTr="009D4D22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7F32790" w14:textId="77777777" w:rsidR="007E100B" w:rsidRPr="00BB4F27" w:rsidRDefault="00BB4F27" w:rsidP="00F3730B">
            <w:pPr>
              <w:rPr>
                <w:b/>
                <w:bCs/>
                <w:lang w:val="en-GB"/>
              </w:rPr>
            </w:pPr>
            <w:r w:rsidRPr="00BB4F27">
              <w:rPr>
                <w:b/>
                <w:bCs/>
                <w:lang w:val="en-GB"/>
              </w:rPr>
              <w:t>Relationship to deceased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6417869" w14:textId="77777777" w:rsidR="007E100B" w:rsidRPr="009D4D22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264DD547" w14:textId="77777777" w:rsidR="00F3730B" w:rsidRDefault="00F3730B" w:rsidP="002D59E4"/>
    <w:p w14:paraId="12FBC8C2" w14:textId="77777777" w:rsidR="002D59E4" w:rsidRDefault="00B239D4" w:rsidP="002D59E4">
      <w:r w:rsidRPr="009D4D22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  <w:r w:rsidR="00F3730B">
        <w:br w:type="page"/>
      </w:r>
    </w:p>
    <w:p w14:paraId="60516449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D3785C" w:rsidRPr="009D4D22" w14:paraId="4F81A98E" w14:textId="77777777" w:rsidTr="009D4D22">
        <w:trPr>
          <w:trHeight w:val="528"/>
        </w:trPr>
        <w:tc>
          <w:tcPr>
            <w:tcW w:w="9016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D812BFF" w14:textId="77777777" w:rsidR="00D3785C" w:rsidRPr="009D4D22" w:rsidRDefault="00D3785C" w:rsidP="00086C1A">
            <w:pPr>
              <w:pStyle w:val="Heading2"/>
              <w:rPr>
                <w:bCs/>
                <w:lang w:val="en-GB"/>
              </w:rPr>
            </w:pPr>
            <w:r w:rsidRPr="009D4D22">
              <w:rPr>
                <w:bCs/>
                <w:lang w:val="en-GB"/>
              </w:rPr>
              <w:t>Details of legal representative (if applicable)</w:t>
            </w:r>
          </w:p>
        </w:tc>
      </w:tr>
      <w:tr w:rsidR="0091186D" w:rsidRPr="009D4D22" w14:paraId="477FB84D" w14:textId="77777777" w:rsidTr="009D4D22">
        <w:trPr>
          <w:trHeight w:val="82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C529736" w14:textId="77777777" w:rsidR="0091186D" w:rsidRPr="009D4D22" w:rsidRDefault="0091186D" w:rsidP="009D4D22">
            <w:pPr>
              <w:pStyle w:val="NoSpacing"/>
              <w:spacing w:line="276" w:lineRule="auto"/>
              <w:ind w:right="1401"/>
              <w:rPr>
                <w:color w:val="767171"/>
                <w:sz w:val="15"/>
                <w:szCs w:val="15"/>
              </w:rPr>
            </w:pPr>
            <w:r w:rsidRPr="009D4D22">
              <w:rPr>
                <w:color w:val="0E1C3B"/>
                <w:sz w:val="15"/>
                <w:szCs w:val="15"/>
                <w:lang w:val="en-GB"/>
              </w:rPr>
              <w:t>In completing this section (Legal Representative) all requested documents will be released to the legal representative listed here</w:t>
            </w:r>
          </w:p>
        </w:tc>
      </w:tr>
      <w:tr w:rsidR="0091186D" w:rsidRPr="009D4D22" w14:paraId="1CA65B58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9CE38F8" w14:textId="77777777" w:rsidR="0091186D" w:rsidRPr="009D4D22" w:rsidRDefault="0091186D" w:rsidP="00086C1A">
            <w:pPr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 xml:space="preserve">Title </w:t>
            </w:r>
            <w:r w:rsidRPr="009D4D22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76C3126" w14:textId="77777777" w:rsidR="0091186D" w:rsidRPr="009D4D22" w:rsidRDefault="0091186D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9D4D22" w14:paraId="1D682620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50AFEF5" w14:textId="77777777" w:rsidR="0091186D" w:rsidRPr="009D4D22" w:rsidRDefault="0091186D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1E3DB7E" w14:textId="77777777" w:rsidR="0091186D" w:rsidRPr="009D4D22" w:rsidRDefault="0091186D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9D4D22" w14:paraId="7C2E3E37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F8B59B1" w14:textId="77777777" w:rsidR="0091186D" w:rsidRPr="009D4D22" w:rsidRDefault="0091186D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FFCB164" w14:textId="77777777" w:rsidR="0091186D" w:rsidRPr="009D4D22" w:rsidRDefault="0091186D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759E7C82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515AB9C" w14:textId="77777777" w:rsidR="00432ECB" w:rsidRPr="009D4D22" w:rsidRDefault="00432ECB" w:rsidP="00432EC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653B3D" w14:textId="77777777" w:rsidR="00432ECB" w:rsidRPr="009D4D22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45B1EA3A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C1B700D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3A6810F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9D4D22" w14:paraId="1F106A67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5737B60" w14:textId="77777777" w:rsidR="0091186D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A50F694" w14:textId="77777777" w:rsidR="0091186D" w:rsidRPr="009D4D22" w:rsidRDefault="0091186D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16B55C9B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CEB4B4" w14:textId="77777777" w:rsidR="00432ECB" w:rsidRPr="009D4D22" w:rsidRDefault="00432ECB" w:rsidP="00432EC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BF73B93" w14:textId="77777777" w:rsidR="00432ECB" w:rsidRPr="009D4D22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19B1EE45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6AE76DB" w14:textId="77777777" w:rsidR="00432ECB" w:rsidRPr="009D4D22" w:rsidRDefault="00432ECB" w:rsidP="00432ECB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E129384" w14:textId="77777777" w:rsidR="00432ECB" w:rsidRPr="009D4D22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5A0E9333" w14:textId="77777777" w:rsidR="00A80963" w:rsidRPr="006C786C" w:rsidRDefault="00A80963">
      <w:r w:rsidRPr="009D4D22">
        <w:rPr>
          <w:color w:val="767171"/>
        </w:rPr>
        <w:br w:type="page"/>
      </w:r>
    </w:p>
    <w:p w14:paraId="7C31E5F6" w14:textId="77777777" w:rsidR="0091186D" w:rsidRPr="009D4D22" w:rsidRDefault="0091186D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9D4D22" w14:paraId="4D3A67CD" w14:textId="77777777" w:rsidTr="009D4D22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15017CA" w14:textId="77777777" w:rsidR="00432ECB" w:rsidRPr="009D4D22" w:rsidRDefault="00432ECB" w:rsidP="00086C1A">
            <w:pPr>
              <w:pStyle w:val="Heading2"/>
              <w:rPr>
                <w:lang w:val="en-GB"/>
              </w:rPr>
            </w:pPr>
            <w:r w:rsidRPr="009D4D22">
              <w:rPr>
                <w:bCs/>
                <w:lang w:val="en-GB"/>
              </w:rPr>
              <w:t>Details of deceased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18AD58F5" w14:textId="77777777" w:rsidR="00432ECB" w:rsidRPr="009D4D22" w:rsidRDefault="00432ECB" w:rsidP="00086C1A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9D4D22" w14:paraId="4ECC7E66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4ACF12C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Surname</w:t>
            </w:r>
            <w:r w:rsidR="006C786C" w:rsidRPr="009D4D22">
              <w:rPr>
                <w:b/>
                <w:bCs/>
                <w:lang w:val="en-GB"/>
              </w:rPr>
              <w:t xml:space="preserve"> </w:t>
            </w:r>
            <w:r w:rsidRPr="009D4D22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9AD0CB0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7732E138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619ED51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B2033B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7A9B086E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5F72C08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6613781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0AD051D5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89F697C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Date of birth (if known)</w:t>
            </w:r>
            <w:r w:rsidRPr="009D4D22">
              <w:rPr>
                <w:b/>
                <w:bCs/>
                <w:lang w:val="en-GB"/>
              </w:rPr>
              <w:br/>
            </w:r>
            <w:r w:rsidR="00001DBF" w:rsidRPr="009D4D22">
              <w:rPr>
                <w:lang w:val="en-GB"/>
              </w:rPr>
              <w:t>e.g.</w:t>
            </w:r>
            <w:r w:rsidRPr="009D4D22">
              <w:rPr>
                <w:lang w:val="en-GB"/>
              </w:rPr>
              <w:t xml:space="preserve"> </w:t>
            </w:r>
            <w:r w:rsidR="00815D2F" w:rsidRPr="009D4D22">
              <w:rPr>
                <w:lang w:val="en-GB"/>
              </w:rPr>
              <w:t>0</w:t>
            </w:r>
            <w:r w:rsidR="006C786C" w:rsidRPr="009D4D22">
              <w:rPr>
                <w:lang w:val="en-GB"/>
              </w:rPr>
              <w:t>1</w:t>
            </w:r>
            <w:r w:rsidR="00815D2F" w:rsidRPr="009D4D22">
              <w:rPr>
                <w:lang w:val="en-GB"/>
              </w:rPr>
              <w:t>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69E87E7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5A25C120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4E01298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Age (if known)</w:t>
            </w:r>
          </w:p>
          <w:p w14:paraId="53365697" w14:textId="77777777" w:rsidR="00432ECB" w:rsidRPr="009D4D22" w:rsidRDefault="00001DBF" w:rsidP="00086C1A">
            <w:pPr>
              <w:rPr>
                <w:lang w:val="en-GB"/>
              </w:rPr>
            </w:pPr>
            <w:r w:rsidRPr="009D4D22">
              <w:rPr>
                <w:lang w:val="en-GB"/>
              </w:rPr>
              <w:t xml:space="preserve">e.g. </w:t>
            </w:r>
            <w:r w:rsidR="00432ECB" w:rsidRPr="009D4D22">
              <w:rPr>
                <w:lang w:val="en-GB"/>
              </w:rPr>
              <w:t>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6A4C4FB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77FC8672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56ED0B3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Date of death (if known)</w:t>
            </w:r>
          </w:p>
          <w:p w14:paraId="37494855" w14:textId="77777777" w:rsidR="005614A1" w:rsidRPr="009D4D22" w:rsidRDefault="00001DBF" w:rsidP="00086C1A">
            <w:pPr>
              <w:rPr>
                <w:b/>
                <w:bCs/>
                <w:lang w:val="en-GB"/>
              </w:rPr>
            </w:pPr>
            <w:r w:rsidRPr="009D4D22">
              <w:rPr>
                <w:lang w:val="en-GB"/>
              </w:rPr>
              <w:t>e.g.</w:t>
            </w:r>
            <w:r w:rsidR="006C786C" w:rsidRPr="009D4D22">
              <w:rPr>
                <w:lang w:val="en-GB"/>
              </w:rPr>
              <w:t xml:space="preserve">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168AE89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9D4D22" w14:paraId="56E13315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DBECAF6" w14:textId="77777777" w:rsidR="00432ECB" w:rsidRPr="009D4D22" w:rsidRDefault="00432ECB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i/>
                <w:iCs/>
                <w:lang w:val="en-GB"/>
              </w:rPr>
              <w:t>Place of death (if known)</w:t>
            </w:r>
            <w:r w:rsidRPr="009D4D22">
              <w:rPr>
                <w:b/>
                <w:bCs/>
                <w:i/>
                <w:iCs/>
                <w:lang w:val="en-GB"/>
              </w:rPr>
              <w:br/>
            </w:r>
            <w:r w:rsidR="00001DBF" w:rsidRPr="009D4D22">
              <w:rPr>
                <w:lang w:val="en-GB"/>
              </w:rPr>
              <w:t>e.g.</w:t>
            </w:r>
            <w:r w:rsidRPr="009D4D22">
              <w:rPr>
                <w:lang w:val="en-GB"/>
              </w:rPr>
              <w:t xml:space="preserve">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B7D097A" w14:textId="77777777" w:rsidR="00432ECB" w:rsidRPr="009D4D22" w:rsidRDefault="00432ECB" w:rsidP="00086C1A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18719B73" w14:textId="77777777" w:rsidR="00432ECB" w:rsidRPr="009D4D22" w:rsidRDefault="00432ECB" w:rsidP="0091186D">
      <w:pPr>
        <w:rPr>
          <w:color w:val="767171"/>
        </w:rPr>
      </w:pPr>
    </w:p>
    <w:p w14:paraId="5965570E" w14:textId="77777777" w:rsidR="00A80963" w:rsidRPr="009D4D22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377143" w:rsidRPr="009D4D22" w14:paraId="4D08EDFC" w14:textId="77777777" w:rsidTr="009D4D22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FC98A7B" w14:textId="77777777" w:rsidR="00377143" w:rsidRPr="009D4D22" w:rsidRDefault="00377143" w:rsidP="00086C1A">
            <w:pPr>
              <w:pStyle w:val="Heading2"/>
              <w:rPr>
                <w:lang w:val="en-GB"/>
              </w:rPr>
            </w:pPr>
            <w:r w:rsidRPr="009D4D22">
              <w:rPr>
                <w:bCs/>
                <w:lang w:val="en-GB"/>
              </w:rPr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11D254B9" w14:textId="77777777" w:rsidR="00377143" w:rsidRPr="009D4D22" w:rsidRDefault="00377143" w:rsidP="00086C1A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9D4D22" w14:paraId="70E45FB7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A9EBFE6" w14:textId="77777777" w:rsidR="00377143" w:rsidRPr="009D4D22" w:rsidRDefault="00377143" w:rsidP="00086C1A">
            <w:pPr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>Location of fire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734D536" w14:textId="77777777" w:rsidR="00377143" w:rsidRPr="009D4D22" w:rsidRDefault="00377143" w:rsidP="00086C1A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77143" w:rsidRPr="009D4D22" w14:paraId="254393A6" w14:textId="77777777" w:rsidTr="009D4D22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438ED4A" w14:textId="77777777" w:rsidR="00377143" w:rsidRPr="009D4D22" w:rsidRDefault="003E7E82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Date of fire (if known)</w:t>
            </w:r>
            <w:r w:rsidRPr="009D4D22">
              <w:rPr>
                <w:b/>
                <w:bCs/>
                <w:lang w:val="en-GB"/>
              </w:rPr>
              <w:br/>
            </w:r>
            <w:r w:rsidR="00001DBF" w:rsidRPr="009D4D22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6F3E276" w14:textId="77777777" w:rsidR="00377143" w:rsidRPr="009D4D22" w:rsidRDefault="00377143" w:rsidP="00086C1A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E7E82" w:rsidRPr="009D4D22" w14:paraId="37D9DE4D" w14:textId="77777777" w:rsidTr="009D4D22">
        <w:trPr>
          <w:trHeight w:val="64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C84056C" w14:textId="77777777" w:rsidR="003E7E82" w:rsidRPr="009D4D22" w:rsidRDefault="003E7E82" w:rsidP="00086C1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FD0C9F6" w14:textId="77777777" w:rsidR="003E7E82" w:rsidRPr="009D4D22" w:rsidRDefault="003E7E82" w:rsidP="00086C1A">
            <w:pPr>
              <w:pStyle w:val="NoSpacing"/>
              <w:rPr>
                <w:color w:val="767171"/>
                <w:sz w:val="15"/>
                <w:szCs w:val="15"/>
              </w:rPr>
            </w:pPr>
            <w:r w:rsidRPr="009D4D22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D22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 w:val="15"/>
                <w:szCs w:val="15"/>
              </w:rPr>
            </w:r>
            <w:r w:rsidR="00086C1A" w:rsidRPr="009D4D22">
              <w:rPr>
                <w:color w:val="767171"/>
                <w:sz w:val="15"/>
                <w:szCs w:val="15"/>
              </w:rPr>
              <w:fldChar w:fldCharType="separate"/>
            </w:r>
            <w:r w:rsidRPr="009D4D22">
              <w:rPr>
                <w:color w:val="767171"/>
                <w:sz w:val="15"/>
                <w:szCs w:val="15"/>
              </w:rPr>
              <w:fldChar w:fldCharType="end"/>
            </w:r>
            <w:r w:rsidRPr="009D4D22">
              <w:rPr>
                <w:color w:val="767171"/>
                <w:sz w:val="15"/>
                <w:szCs w:val="15"/>
              </w:rPr>
              <w:t xml:space="preserve">  </w:t>
            </w:r>
            <w:r w:rsidRPr="009D4D22">
              <w:rPr>
                <w:sz w:val="15"/>
                <w:szCs w:val="15"/>
              </w:rPr>
              <w:t>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7E0D861" w14:textId="77777777" w:rsidR="003E7E82" w:rsidRPr="009D4D22" w:rsidRDefault="003E7E82" w:rsidP="00086C1A">
            <w:pPr>
              <w:pStyle w:val="NoSpacing"/>
              <w:rPr>
                <w:color w:val="767171"/>
                <w:sz w:val="15"/>
                <w:szCs w:val="15"/>
              </w:rPr>
            </w:pPr>
            <w:r w:rsidRPr="009D4D22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D22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 w:val="15"/>
                <w:szCs w:val="15"/>
              </w:rPr>
            </w:r>
            <w:r w:rsidR="00086C1A" w:rsidRPr="009D4D22">
              <w:rPr>
                <w:color w:val="767171"/>
                <w:sz w:val="15"/>
                <w:szCs w:val="15"/>
              </w:rPr>
              <w:fldChar w:fldCharType="separate"/>
            </w:r>
            <w:r w:rsidRPr="009D4D22">
              <w:rPr>
                <w:color w:val="767171"/>
                <w:sz w:val="15"/>
                <w:szCs w:val="15"/>
              </w:rPr>
              <w:fldChar w:fldCharType="end"/>
            </w:r>
            <w:r w:rsidRPr="009D4D22">
              <w:rPr>
                <w:color w:val="767171"/>
                <w:sz w:val="15"/>
                <w:szCs w:val="15"/>
              </w:rPr>
              <w:t xml:space="preserve">   </w:t>
            </w:r>
            <w:r w:rsidRPr="009D4D22">
              <w:rPr>
                <w:sz w:val="15"/>
                <w:szCs w:val="15"/>
              </w:rPr>
              <w:t>A</w:t>
            </w:r>
            <w:r w:rsidRPr="009D4D22">
              <w:rPr>
                <w:sz w:val="15"/>
                <w:szCs w:val="15"/>
                <w:lang w:val="en-GB"/>
              </w:rPr>
              <w:t>n approximate date</w:t>
            </w:r>
          </w:p>
        </w:tc>
      </w:tr>
    </w:tbl>
    <w:p w14:paraId="3C31FA61" w14:textId="77777777" w:rsidR="00377143" w:rsidRPr="009D4D22" w:rsidRDefault="00377143" w:rsidP="0091186D">
      <w:pPr>
        <w:rPr>
          <w:color w:val="767171"/>
        </w:rPr>
      </w:pPr>
    </w:p>
    <w:p w14:paraId="645F1CE0" w14:textId="77777777" w:rsidR="00916EDE" w:rsidRDefault="006C786C">
      <w:r w:rsidRPr="009D4D22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</w:p>
    <w:p w14:paraId="2FE39BB6" w14:textId="77777777" w:rsidR="00082D62" w:rsidRDefault="00082D62">
      <w:r>
        <w:br w:type="page"/>
      </w:r>
    </w:p>
    <w:p w14:paraId="49D962E4" w14:textId="77777777" w:rsidR="00916EDE" w:rsidRDefault="00916ED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127"/>
        <w:gridCol w:w="2551"/>
        <w:gridCol w:w="2642"/>
      </w:tblGrid>
      <w:tr w:rsidR="000E489A" w:rsidRPr="009D4D22" w14:paraId="0FF9F3D8" w14:textId="77777777" w:rsidTr="009D4D22">
        <w:trPr>
          <w:trHeight w:val="769"/>
        </w:trPr>
        <w:tc>
          <w:tcPr>
            <w:tcW w:w="9016" w:type="dxa"/>
            <w:gridSpan w:val="4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3B3B380" w14:textId="77777777" w:rsidR="000E489A" w:rsidRPr="009D4D22" w:rsidRDefault="000E489A" w:rsidP="009D4D22">
            <w:pPr>
              <w:pStyle w:val="Heading2"/>
            </w:pPr>
            <w:r w:rsidRPr="009D4D22">
              <w:t>I request under section 114 of the Coroners Act 2008 that the following thing(s) or sample(s) be accessed by or released to</w:t>
            </w:r>
          </w:p>
        </w:tc>
      </w:tr>
      <w:tr w:rsidR="000E489A" w:rsidRPr="009D4D22" w14:paraId="05722C4D" w14:textId="77777777" w:rsidTr="009D4D22">
        <w:trPr>
          <w:trHeight w:val="743"/>
        </w:trPr>
        <w:tc>
          <w:tcPr>
            <w:tcW w:w="382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30C5DBE" w14:textId="77777777" w:rsidR="000E489A" w:rsidRPr="009D4D22" w:rsidRDefault="000E489A" w:rsidP="00916EDE">
            <w:pPr>
              <w:rPr>
                <w:color w:val="767171"/>
                <w:szCs w:val="15"/>
              </w:rPr>
            </w:pPr>
            <w:r w:rsidRPr="009D4D22">
              <w:rPr>
                <w:b/>
                <w:bCs/>
              </w:rPr>
              <w:t>How would you like to access the information?</w:t>
            </w:r>
          </w:p>
        </w:tc>
        <w:tc>
          <w:tcPr>
            <w:tcW w:w="25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C750550" w14:textId="77777777" w:rsidR="000E489A" w:rsidRPr="009D4D22" w:rsidRDefault="000E489A" w:rsidP="00916EDE">
            <w:r w:rsidRPr="009D4D22">
              <w:rPr>
                <w:color w:val="767171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D22">
              <w:rPr>
                <w:color w:val="767171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Cs w:val="15"/>
              </w:rPr>
            </w:r>
            <w:r w:rsidR="00086C1A" w:rsidRPr="009D4D22">
              <w:rPr>
                <w:color w:val="767171"/>
                <w:szCs w:val="15"/>
              </w:rPr>
              <w:fldChar w:fldCharType="separate"/>
            </w:r>
            <w:r w:rsidRPr="009D4D22">
              <w:rPr>
                <w:color w:val="767171"/>
                <w:szCs w:val="15"/>
              </w:rPr>
              <w:fldChar w:fldCharType="end"/>
            </w:r>
            <w:r w:rsidRPr="009D4D22">
              <w:rPr>
                <w:color w:val="767171"/>
                <w:szCs w:val="15"/>
              </w:rPr>
              <w:t xml:space="preserve">  </w:t>
            </w:r>
            <w:r w:rsidRPr="009D4D22">
              <w:rPr>
                <w:szCs w:val="15"/>
              </w:rPr>
              <w:t>Accessed by</w:t>
            </w:r>
          </w:p>
        </w:tc>
        <w:tc>
          <w:tcPr>
            <w:tcW w:w="264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5985E4" w14:textId="77777777" w:rsidR="000E489A" w:rsidRPr="009D4D22" w:rsidRDefault="000E489A" w:rsidP="00916EDE">
            <w:r w:rsidRPr="009D4D22">
              <w:rPr>
                <w:color w:val="767171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D22">
              <w:rPr>
                <w:color w:val="767171"/>
                <w:szCs w:val="15"/>
              </w:rPr>
              <w:instrText xml:space="preserve"> FORMCHECKBOX </w:instrText>
            </w:r>
            <w:r w:rsidR="00086C1A" w:rsidRPr="009D4D22">
              <w:rPr>
                <w:color w:val="767171"/>
                <w:szCs w:val="15"/>
              </w:rPr>
            </w:r>
            <w:r w:rsidR="00086C1A" w:rsidRPr="009D4D22">
              <w:rPr>
                <w:color w:val="767171"/>
                <w:szCs w:val="15"/>
              </w:rPr>
              <w:fldChar w:fldCharType="separate"/>
            </w:r>
            <w:r w:rsidRPr="009D4D22">
              <w:rPr>
                <w:color w:val="767171"/>
                <w:szCs w:val="15"/>
              </w:rPr>
              <w:fldChar w:fldCharType="end"/>
            </w:r>
            <w:r w:rsidRPr="009D4D22">
              <w:rPr>
                <w:color w:val="767171"/>
                <w:szCs w:val="15"/>
              </w:rPr>
              <w:t xml:space="preserve">  </w:t>
            </w:r>
            <w:r w:rsidRPr="009D4D22">
              <w:rPr>
                <w:szCs w:val="15"/>
              </w:rPr>
              <w:t>Released to</w:t>
            </w:r>
          </w:p>
        </w:tc>
      </w:tr>
      <w:tr w:rsidR="000E489A" w:rsidRPr="009D4D22" w14:paraId="1A81F2FE" w14:textId="77777777" w:rsidTr="009D4D22">
        <w:trPr>
          <w:trHeight w:val="575"/>
        </w:trPr>
        <w:tc>
          <w:tcPr>
            <w:tcW w:w="1696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81A3E34" w14:textId="77777777" w:rsidR="000E489A" w:rsidRPr="009D4D22" w:rsidRDefault="000E489A" w:rsidP="000E489A">
            <w:pPr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t>Name of person</w:t>
            </w:r>
            <w:r w:rsidR="003358BE" w:rsidRPr="009D4D22">
              <w:rPr>
                <w:b/>
                <w:bCs/>
                <w:lang w:val="en-GB"/>
              </w:rPr>
              <w:t xml:space="preserve"> *</w:t>
            </w:r>
          </w:p>
        </w:tc>
        <w:tc>
          <w:tcPr>
            <w:tcW w:w="21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1D0FC9F" w14:textId="77777777" w:rsidR="000E489A" w:rsidRPr="009D4D22" w:rsidRDefault="000E489A" w:rsidP="000E489A">
            <w:pPr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 xml:space="preserve">Surname </w:t>
            </w:r>
          </w:p>
        </w:tc>
        <w:tc>
          <w:tcPr>
            <w:tcW w:w="51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978632F" w14:textId="77777777" w:rsidR="000E489A" w:rsidRPr="009D4D22" w:rsidRDefault="000E489A" w:rsidP="000E489A"/>
        </w:tc>
      </w:tr>
      <w:tr w:rsidR="000E489A" w:rsidRPr="009D4D22" w14:paraId="62E36C97" w14:textId="77777777" w:rsidTr="009D4D22">
        <w:trPr>
          <w:trHeight w:val="575"/>
        </w:trPr>
        <w:tc>
          <w:tcPr>
            <w:tcW w:w="1696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653C9ED" w14:textId="77777777" w:rsidR="000E489A" w:rsidRPr="009D4D22" w:rsidRDefault="000E489A" w:rsidP="000E489A">
            <w:pPr>
              <w:rPr>
                <w:b/>
                <w:bCs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7763FCB" w14:textId="77777777" w:rsidR="000E489A" w:rsidRPr="009D4D22" w:rsidRDefault="000E489A" w:rsidP="000E489A">
            <w:pPr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51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E7A3F83" w14:textId="77777777" w:rsidR="000E489A" w:rsidRPr="009D4D22" w:rsidRDefault="000E489A" w:rsidP="000E489A"/>
        </w:tc>
      </w:tr>
      <w:tr w:rsidR="000E489A" w:rsidRPr="009D4D22" w14:paraId="52653A12" w14:textId="77777777" w:rsidTr="009D4D22">
        <w:trPr>
          <w:trHeight w:val="1640"/>
        </w:trPr>
        <w:tc>
          <w:tcPr>
            <w:tcW w:w="382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49C9BB31" w14:textId="77777777" w:rsidR="000E489A" w:rsidRPr="009D4D22" w:rsidRDefault="000E489A" w:rsidP="00916EDE">
            <w:r w:rsidRPr="009D4D22">
              <w:rPr>
                <w:b/>
                <w:bCs/>
                <w:lang w:val="en-GB"/>
              </w:rPr>
              <w:br/>
              <w:t>Specify things or samples *</w:t>
            </w:r>
          </w:p>
        </w:tc>
        <w:tc>
          <w:tcPr>
            <w:tcW w:w="51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1F1493" w14:textId="77777777" w:rsidR="000E489A" w:rsidRPr="009D4D22" w:rsidRDefault="000E489A" w:rsidP="00916EDE"/>
        </w:tc>
      </w:tr>
    </w:tbl>
    <w:p w14:paraId="1071A93F" w14:textId="77777777" w:rsidR="00A80963" w:rsidRPr="009D4D22" w:rsidRDefault="00A80963" w:rsidP="0091186D">
      <w:pPr>
        <w:rPr>
          <w:color w:val="767171"/>
        </w:rPr>
      </w:pPr>
    </w:p>
    <w:p w14:paraId="73768E28" w14:textId="77777777" w:rsidR="00082D62" w:rsidRPr="00082D62" w:rsidRDefault="00082D62" w:rsidP="00082D62">
      <w:r w:rsidRPr="00082D62">
        <w:rPr>
          <w:lang w:val="en-GB"/>
        </w:rPr>
        <w:t>* Mandatory fields</w:t>
      </w:r>
      <w:r w:rsidRPr="00082D62">
        <w:t xml:space="preserve"> </w:t>
      </w:r>
    </w:p>
    <w:p w14:paraId="26387E2F" w14:textId="77777777" w:rsidR="00082D62" w:rsidRPr="00082D62" w:rsidRDefault="00082D62" w:rsidP="0091186D"/>
    <w:p w14:paraId="604D890B" w14:textId="77777777" w:rsidR="00815D2F" w:rsidRPr="009D4D22" w:rsidRDefault="00A80963" w:rsidP="0091186D">
      <w:pPr>
        <w:rPr>
          <w:color w:val="767171"/>
        </w:rPr>
      </w:pPr>
      <w:r w:rsidRPr="009D4D22">
        <w:rPr>
          <w:color w:val="767171"/>
        </w:rPr>
        <w:br w:type="page"/>
      </w: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9D4D22" w14:paraId="6958C685" w14:textId="77777777" w:rsidTr="009D4D22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98F5F23" w14:textId="77777777" w:rsidR="003D3DC3" w:rsidRPr="009D4D22" w:rsidRDefault="00815D2F" w:rsidP="009D4D22">
            <w:pPr>
              <w:pStyle w:val="Heading2"/>
              <w:rPr>
                <w:lang w:val="en-GB"/>
              </w:rPr>
            </w:pPr>
            <w:r w:rsidRPr="009D4D22">
              <w:rPr>
                <w:bCs/>
                <w:lang w:val="en-GB"/>
              </w:rPr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C418A06" w14:textId="77777777" w:rsidR="003D3DC3" w:rsidRPr="009D4D22" w:rsidRDefault="003D3DC3" w:rsidP="009D4D22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9D4D22" w14:paraId="1F60175C" w14:textId="77777777" w:rsidTr="009D4D22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0DC4BAF4" w14:textId="77777777" w:rsidR="003D3DC3" w:rsidRPr="009D4D22" w:rsidRDefault="003D3DC3" w:rsidP="009D4D22">
            <w:pPr>
              <w:spacing w:line="276" w:lineRule="auto"/>
              <w:rPr>
                <w:b/>
                <w:bCs/>
                <w:lang w:val="en-GB"/>
              </w:rPr>
            </w:pPr>
            <w:r w:rsidRPr="009D4D22">
              <w:rPr>
                <w:b/>
                <w:bCs/>
                <w:lang w:val="en-GB"/>
              </w:rPr>
              <w:br/>
              <w:t>Provide reasons here for</w:t>
            </w:r>
            <w:r w:rsidR="006C786C" w:rsidRPr="009D4D22">
              <w:rPr>
                <w:b/>
                <w:bCs/>
                <w:lang w:val="en-GB"/>
              </w:rPr>
              <w:br/>
            </w:r>
            <w:r w:rsidRPr="009D4D22">
              <w:rPr>
                <w:b/>
                <w:bCs/>
                <w:lang w:val="en-GB"/>
              </w:rPr>
              <w:t>the application</w:t>
            </w:r>
            <w:r w:rsidR="006C786C" w:rsidRPr="009D4D22">
              <w:rPr>
                <w:b/>
                <w:bCs/>
                <w:lang w:val="en-GB"/>
              </w:rPr>
              <w:t xml:space="preserve"> </w:t>
            </w:r>
            <w:r w:rsidRPr="009D4D22">
              <w:rPr>
                <w:b/>
                <w:bCs/>
                <w:lang w:val="en-GB"/>
              </w:rPr>
              <w:t>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4F44E5ED" w14:textId="77777777" w:rsidR="003D3DC3" w:rsidRPr="009D4D22" w:rsidRDefault="003D3DC3" w:rsidP="009D4D22">
            <w:pPr>
              <w:pStyle w:val="NoSpacing"/>
              <w:rPr>
                <w:lang w:val="en-GB"/>
              </w:rPr>
            </w:pPr>
          </w:p>
          <w:p w14:paraId="21359349" w14:textId="77777777" w:rsidR="003D3DC3" w:rsidRPr="009D4D22" w:rsidRDefault="003D3DC3" w:rsidP="009D4D22">
            <w:pPr>
              <w:pStyle w:val="NoSpacing"/>
              <w:rPr>
                <w:sz w:val="15"/>
                <w:szCs w:val="15"/>
              </w:rPr>
            </w:pPr>
            <w:r w:rsidRPr="009D4D22">
              <w:rPr>
                <w:sz w:val="15"/>
                <w:szCs w:val="15"/>
                <w:lang w:val="en-GB"/>
              </w:rPr>
              <w:t>Insert the detail of reasons</w:t>
            </w:r>
          </w:p>
        </w:tc>
      </w:tr>
      <w:tr w:rsidR="0054636C" w:rsidRPr="009D4D22" w14:paraId="20015C0A" w14:textId="77777777" w:rsidTr="009D4D22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446CF4F8" w14:textId="77777777" w:rsidR="00815D2F" w:rsidRPr="009D4D22" w:rsidRDefault="0054636C" w:rsidP="009D4D22">
            <w:pPr>
              <w:pStyle w:val="NoSpacing"/>
              <w:spacing w:line="276" w:lineRule="auto"/>
              <w:rPr>
                <w:sz w:val="15"/>
                <w:szCs w:val="15"/>
                <w:lang w:val="en-GB"/>
              </w:rPr>
            </w:pPr>
            <w:r w:rsidRPr="009D4D22">
              <w:rPr>
                <w:b/>
                <w:bCs/>
                <w:lang w:val="en-GB"/>
              </w:rPr>
              <w:br/>
            </w:r>
            <w:r w:rsidR="00815D2F" w:rsidRPr="009D4D22">
              <w:rPr>
                <w:b/>
                <w:bCs/>
                <w:sz w:val="15"/>
                <w:szCs w:val="15"/>
                <w:lang w:val="en-GB"/>
              </w:rPr>
              <w:t>Attaching</w:t>
            </w:r>
            <w:r w:rsidRPr="009D4D22">
              <w:rPr>
                <w:b/>
                <w:bCs/>
                <w:sz w:val="15"/>
                <w:szCs w:val="15"/>
                <w:lang w:val="en-GB"/>
              </w:rPr>
              <w:t xml:space="preserve"> further information </w:t>
            </w:r>
            <w:r w:rsidRPr="009D4D22">
              <w:rPr>
                <w:b/>
                <w:bCs/>
                <w:sz w:val="15"/>
                <w:szCs w:val="15"/>
                <w:lang w:val="en-GB"/>
              </w:rPr>
              <w:br/>
            </w:r>
            <w:r w:rsidR="00815D2F" w:rsidRPr="009D4D22">
              <w:rPr>
                <w:sz w:val="15"/>
                <w:szCs w:val="15"/>
                <w:lang w:val="en-GB"/>
              </w:rPr>
              <w:t>Please include relevant information to support your request by attaching to email or including with posted application.</w:t>
            </w:r>
          </w:p>
          <w:p w14:paraId="22FEB20D" w14:textId="77777777" w:rsidR="00815D2F" w:rsidRPr="009D4D22" w:rsidRDefault="00815D2F" w:rsidP="009D4D22">
            <w:pPr>
              <w:pStyle w:val="NoSpacing"/>
              <w:spacing w:line="276" w:lineRule="auto"/>
              <w:rPr>
                <w:lang w:val="en-GB"/>
              </w:rPr>
            </w:pPr>
            <w:r w:rsidRPr="009D4D22">
              <w:rPr>
                <w:sz w:val="15"/>
                <w:szCs w:val="15"/>
                <w:lang w:val="en-GB"/>
              </w:rPr>
              <w:t>If you are a legal representative, please include your authority to act.</w:t>
            </w:r>
          </w:p>
        </w:tc>
      </w:tr>
    </w:tbl>
    <w:p w14:paraId="6F34B1C3" w14:textId="77777777" w:rsidR="003D3DC3" w:rsidRPr="009D4D22" w:rsidRDefault="003D3DC3">
      <w:pPr>
        <w:rPr>
          <w:color w:val="767171"/>
        </w:rPr>
      </w:pPr>
      <w:r w:rsidRPr="009D4D22">
        <w:rPr>
          <w:color w:val="767171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9D4D22" w14:paraId="47D31982" w14:textId="77777777" w:rsidTr="009D4D22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39486A4" w14:textId="77777777" w:rsidR="00C87659" w:rsidRPr="009D4D22" w:rsidRDefault="00C87659" w:rsidP="00086C1A">
            <w:pPr>
              <w:pStyle w:val="Heading2"/>
              <w:rPr>
                <w:lang w:val="en-GB"/>
              </w:rPr>
            </w:pPr>
            <w:r w:rsidRPr="009D4D22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03FE24B6" w14:textId="77777777" w:rsidR="00C87659" w:rsidRPr="009D4D22" w:rsidRDefault="00C87659" w:rsidP="00086C1A">
            <w:pPr>
              <w:pStyle w:val="Heading2"/>
              <w:rPr>
                <w:bCs/>
                <w:lang w:val="en-GB"/>
              </w:rPr>
            </w:pPr>
          </w:p>
        </w:tc>
      </w:tr>
      <w:tr w:rsidR="00C87659" w:rsidRPr="009D4D22" w14:paraId="25B735D6" w14:textId="77777777" w:rsidTr="009D4D22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8865D55" w14:textId="77777777" w:rsidR="00C87659" w:rsidRPr="009D4D22" w:rsidRDefault="00C87659" w:rsidP="009D4D22">
            <w:pPr>
              <w:spacing w:line="276" w:lineRule="auto"/>
              <w:rPr>
                <w:b/>
                <w:bCs/>
              </w:rPr>
            </w:pPr>
            <w:r w:rsidRPr="009D4D22">
              <w:rPr>
                <w:b/>
                <w:bCs/>
                <w:lang w:val="en-GB"/>
              </w:rPr>
              <w:t>Confirmation</w:t>
            </w:r>
            <w:r w:rsidRPr="009D4D22">
              <w:rPr>
                <w:b/>
                <w:bCs/>
                <w:lang w:val="en-GB"/>
              </w:rPr>
              <w:br/>
            </w:r>
            <w:r w:rsidRPr="009D4D22">
              <w:rPr>
                <w:lang w:val="en-GB"/>
              </w:rPr>
              <w:t>I confirm all of the information provided in this form and supporting documents</w:t>
            </w:r>
            <w:r w:rsidR="00815D2F" w:rsidRPr="009D4D22">
              <w:rPr>
                <w:lang w:val="en-GB"/>
              </w:rPr>
              <w:t>,</w:t>
            </w:r>
            <w:r w:rsidRPr="009D4D22">
              <w:rPr>
                <w:lang w:val="en-GB"/>
              </w:rPr>
              <w:t xml:space="preserve"> is to the best of my knowledge</w:t>
            </w:r>
            <w:r w:rsidR="00815D2F" w:rsidRPr="009D4D22">
              <w:rPr>
                <w:lang w:val="en-GB"/>
              </w:rPr>
              <w:t>,</w:t>
            </w:r>
            <w:r w:rsidRPr="009D4D22">
              <w:rPr>
                <w:lang w:val="en-GB"/>
              </w:rPr>
              <w:t xml:space="preserve"> true and correct.</w:t>
            </w:r>
          </w:p>
        </w:tc>
      </w:tr>
      <w:tr w:rsidR="00D3785C" w:rsidRPr="009D4D22" w14:paraId="1001C921" w14:textId="77777777" w:rsidTr="009D4D22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00990FD0" w14:textId="77777777" w:rsidR="00D3785C" w:rsidRPr="009D4D22" w:rsidRDefault="00D3785C" w:rsidP="00D3785C">
            <w:pPr>
              <w:pStyle w:val="NoSpacing"/>
              <w:rPr>
                <w:sz w:val="13"/>
              </w:rPr>
            </w:pPr>
          </w:p>
          <w:p w14:paraId="0B005377" w14:textId="77777777" w:rsidR="00D3785C" w:rsidRPr="009D4D22" w:rsidRDefault="00D3785C" w:rsidP="00D3785C">
            <w:pPr>
              <w:rPr>
                <w:color w:val="262626"/>
                <w:szCs w:val="15"/>
              </w:rPr>
            </w:pPr>
            <w:r w:rsidRPr="009D4D22">
              <w:rPr>
                <w:b/>
                <w:bCs/>
                <w:color w:val="262626"/>
                <w:lang w:val="en-GB"/>
              </w:rPr>
              <w:t>Signature of Applicant</w:t>
            </w:r>
            <w:r w:rsidR="006C786C" w:rsidRPr="009D4D22">
              <w:rPr>
                <w:b/>
                <w:bCs/>
                <w:color w:val="262626"/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268EB8DA" w14:textId="77777777" w:rsidR="00D3785C" w:rsidRPr="009D4D22" w:rsidRDefault="00D3785C" w:rsidP="00D3785C">
            <w:pPr>
              <w:pStyle w:val="NoSpacing"/>
              <w:rPr>
                <w:sz w:val="13"/>
              </w:rPr>
            </w:pPr>
          </w:p>
          <w:p w14:paraId="4C564026" w14:textId="77777777" w:rsidR="00D3785C" w:rsidRPr="009D4D22" w:rsidRDefault="00D3785C" w:rsidP="00D3785C">
            <w:pPr>
              <w:rPr>
                <w:b/>
                <w:bCs/>
                <w:color w:val="262626"/>
                <w:lang w:val="en-GB"/>
              </w:rPr>
            </w:pPr>
            <w:r w:rsidRPr="009D4D22">
              <w:rPr>
                <w:b/>
                <w:bCs/>
                <w:color w:val="262626"/>
                <w:lang w:val="en-GB"/>
              </w:rPr>
              <w:t>Date of submission</w:t>
            </w:r>
            <w:r w:rsidRPr="009D4D22">
              <w:rPr>
                <w:b/>
                <w:bCs/>
                <w:color w:val="262626"/>
                <w:lang w:val="en-GB"/>
              </w:rPr>
              <w:br/>
            </w:r>
          </w:p>
          <w:p w14:paraId="23E7D5CC" w14:textId="77777777" w:rsidR="00D3785C" w:rsidRPr="009D4D22" w:rsidRDefault="00544176" w:rsidP="00D3785C">
            <w:pPr>
              <w:rPr>
                <w:color w:val="262626"/>
              </w:rPr>
            </w:pPr>
            <w:r w:rsidRPr="009D4D22">
              <w:rPr>
                <w:color w:val="767171"/>
                <w:lang w:val="en-GB"/>
              </w:rPr>
              <w:t xml:space="preserve">…… </w:t>
            </w:r>
            <w:r w:rsidRPr="009D4D22">
              <w:rPr>
                <w:color w:val="262626"/>
                <w:lang w:val="en-GB"/>
              </w:rPr>
              <w:t>/</w:t>
            </w:r>
            <w:r w:rsidRPr="009D4D22">
              <w:rPr>
                <w:color w:val="767171"/>
                <w:lang w:val="en-GB"/>
              </w:rPr>
              <w:t xml:space="preserve">…… </w:t>
            </w:r>
            <w:r w:rsidRPr="009D4D22">
              <w:rPr>
                <w:color w:val="262626"/>
                <w:lang w:val="en-GB"/>
              </w:rPr>
              <w:t>/</w:t>
            </w:r>
            <w:r w:rsidRPr="009D4D22">
              <w:rPr>
                <w:color w:val="767171"/>
                <w:lang w:val="en-GB"/>
              </w:rPr>
              <w:t>…………</w:t>
            </w:r>
          </w:p>
        </w:tc>
      </w:tr>
    </w:tbl>
    <w:p w14:paraId="2F8DBE8C" w14:textId="77777777" w:rsidR="00BC7CE1" w:rsidRPr="006C786C" w:rsidRDefault="006C786C" w:rsidP="0091186D">
      <w:r w:rsidRPr="009D4D22">
        <w:rPr>
          <w:color w:val="767171"/>
        </w:rPr>
        <w:br/>
      </w:r>
      <w:r w:rsidRPr="009D4D22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C1492" w14:textId="77777777" w:rsidR="000C0552" w:rsidRDefault="000C0552" w:rsidP="002D59E4">
      <w:r>
        <w:separator/>
      </w:r>
    </w:p>
  </w:endnote>
  <w:endnote w:type="continuationSeparator" w:id="0">
    <w:p w14:paraId="475B9DA3" w14:textId="77777777" w:rsidR="000C0552" w:rsidRDefault="000C0552" w:rsidP="002D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E665" w14:textId="77777777" w:rsidR="00F3730B" w:rsidRDefault="00F3730B" w:rsidP="00086C1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4F76059" w14:textId="77777777" w:rsidR="00F3730B" w:rsidRDefault="00F3730B" w:rsidP="00F373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D937" w14:textId="77777777" w:rsidR="00F3730B" w:rsidRDefault="00F3730B" w:rsidP="00086C1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80CE1A" w14:textId="77777777" w:rsidR="00F3730B" w:rsidRPr="00D3785C" w:rsidRDefault="00F3730B" w:rsidP="00F3730B">
    <w:pPr>
      <w:pStyle w:val="Footer"/>
      <w:ind w:right="360"/>
      <w:rPr>
        <w:b/>
        <w:bCs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16A7A" w14:textId="77777777" w:rsidR="000C0552" w:rsidRDefault="000C0552" w:rsidP="002D59E4">
      <w:r>
        <w:separator/>
      </w:r>
    </w:p>
  </w:footnote>
  <w:footnote w:type="continuationSeparator" w:id="0">
    <w:p w14:paraId="704D9A85" w14:textId="77777777" w:rsidR="000C0552" w:rsidRDefault="000C0552" w:rsidP="002D5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D69C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9D4D22" w14:paraId="7BD2E820" w14:textId="77777777" w:rsidTr="009D4D22">
      <w:tc>
        <w:tcPr>
          <w:tcW w:w="2263" w:type="dxa"/>
          <w:shd w:val="clear" w:color="auto" w:fill="auto"/>
          <w:vAlign w:val="center"/>
        </w:tcPr>
        <w:p w14:paraId="5D0A14D5" w14:textId="77777777" w:rsidR="00F3730B" w:rsidRPr="009D4D22" w:rsidRDefault="001B507E">
          <w:pPr>
            <w:pStyle w:val="Header"/>
          </w:pPr>
          <w:r w:rsidRPr="004E5988">
            <w:rPr>
              <w:noProof/>
            </w:rPr>
            <w:drawing>
              <wp:inline distT="0" distB="0" distL="0" distR="0" wp14:anchorId="22937892" wp14:editId="0E8536DC">
                <wp:extent cx="1329690" cy="42926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66CE1A60" w14:textId="77777777" w:rsidR="00F3730B" w:rsidRPr="009D4D22" w:rsidRDefault="00432ECB" w:rsidP="009D4D22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9D4D22">
            <w:rPr>
              <w:b/>
              <w:sz w:val="13"/>
              <w:szCs w:val="13"/>
            </w:rPr>
            <w:br/>
          </w:r>
          <w:r w:rsidR="00916EDE" w:rsidRPr="009D4D22">
            <w:rPr>
              <w:b/>
              <w:sz w:val="13"/>
              <w:szCs w:val="13"/>
            </w:rPr>
            <w:t>Application for Access to or Release of Seized, Taken or Received Thing or Sample</w:t>
          </w:r>
        </w:p>
        <w:p w14:paraId="0BD6BD67" w14:textId="77777777" w:rsidR="00DB4214" w:rsidRPr="009D4D22" w:rsidRDefault="00DB4214" w:rsidP="009D4D22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9D4D22">
            <w:rPr>
              <w:b/>
              <w:bCs/>
              <w:sz w:val="13"/>
              <w:szCs w:val="13"/>
            </w:rPr>
            <w:t>Form 34</w:t>
          </w:r>
          <w:r w:rsidRPr="009D4D22">
            <w:rPr>
              <w:sz w:val="13"/>
              <w:szCs w:val="13"/>
            </w:rPr>
            <w:t xml:space="preserve"> Rule 60(3) and 62(2) of the </w:t>
          </w:r>
          <w:r w:rsidRPr="009D4D22">
            <w:rPr>
              <w:rFonts w:ascii="Arial" w:hAnsi="Arial" w:cs="Arial"/>
              <w:i/>
              <w:iCs/>
              <w:sz w:val="13"/>
              <w:szCs w:val="13"/>
            </w:rPr>
            <w:t>Coroners Court Rules 2019</w:t>
          </w:r>
        </w:p>
        <w:p w14:paraId="482CDACE" w14:textId="77777777" w:rsidR="00F3730B" w:rsidRPr="009D4D22" w:rsidRDefault="00DB4214" w:rsidP="009D4D22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9D4D22">
            <w:rPr>
              <w:sz w:val="13"/>
              <w:szCs w:val="13"/>
            </w:rPr>
            <w:t xml:space="preserve">Section 114 of the </w:t>
          </w:r>
          <w:r w:rsidRPr="009D4D22">
            <w:rPr>
              <w:rFonts w:ascii="Arial" w:hAnsi="Arial" w:cs="Arial"/>
              <w:i/>
              <w:iCs/>
              <w:sz w:val="13"/>
              <w:szCs w:val="13"/>
            </w:rPr>
            <w:t>Coroners Act 2008</w:t>
          </w:r>
        </w:p>
      </w:tc>
    </w:tr>
  </w:tbl>
  <w:p w14:paraId="652004EA" w14:textId="77777777" w:rsidR="00F3730B" w:rsidRDefault="00F3730B">
    <w:pPr>
      <w:pStyle w:val="Header"/>
    </w:pPr>
  </w:p>
  <w:p w14:paraId="1869776D" w14:textId="77777777" w:rsidR="002D59E4" w:rsidRDefault="002D59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86D"/>
    <w:rsid w:val="00001DBF"/>
    <w:rsid w:val="00050411"/>
    <w:rsid w:val="0008134F"/>
    <w:rsid w:val="00082D62"/>
    <w:rsid w:val="00086C1A"/>
    <w:rsid w:val="000C0552"/>
    <w:rsid w:val="000D4843"/>
    <w:rsid w:val="000E1A9F"/>
    <w:rsid w:val="000E489A"/>
    <w:rsid w:val="000F21AC"/>
    <w:rsid w:val="00155708"/>
    <w:rsid w:val="001B4612"/>
    <w:rsid w:val="001B507E"/>
    <w:rsid w:val="001D23E7"/>
    <w:rsid w:val="002302CB"/>
    <w:rsid w:val="002814E2"/>
    <w:rsid w:val="002B1C94"/>
    <w:rsid w:val="002C4BDB"/>
    <w:rsid w:val="002D59E4"/>
    <w:rsid w:val="00324A87"/>
    <w:rsid w:val="00330187"/>
    <w:rsid w:val="003358BE"/>
    <w:rsid w:val="00377143"/>
    <w:rsid w:val="0039277F"/>
    <w:rsid w:val="003A5BD4"/>
    <w:rsid w:val="003C1756"/>
    <w:rsid w:val="003C66D7"/>
    <w:rsid w:val="003D3DC3"/>
    <w:rsid w:val="003E7E82"/>
    <w:rsid w:val="00432ECB"/>
    <w:rsid w:val="0043594F"/>
    <w:rsid w:val="004B6C0E"/>
    <w:rsid w:val="00526F6F"/>
    <w:rsid w:val="00544176"/>
    <w:rsid w:val="0054636C"/>
    <w:rsid w:val="005614A1"/>
    <w:rsid w:val="00596AAF"/>
    <w:rsid w:val="005A7978"/>
    <w:rsid w:val="005D086D"/>
    <w:rsid w:val="005E7810"/>
    <w:rsid w:val="00623488"/>
    <w:rsid w:val="00657BC4"/>
    <w:rsid w:val="006A70E4"/>
    <w:rsid w:val="006C786C"/>
    <w:rsid w:val="00771DBE"/>
    <w:rsid w:val="007A1D9E"/>
    <w:rsid w:val="007E100B"/>
    <w:rsid w:val="007F457E"/>
    <w:rsid w:val="00806705"/>
    <w:rsid w:val="00815D2F"/>
    <w:rsid w:val="0085767F"/>
    <w:rsid w:val="00872F06"/>
    <w:rsid w:val="008A0C51"/>
    <w:rsid w:val="008E31F0"/>
    <w:rsid w:val="0091186D"/>
    <w:rsid w:val="00916EDE"/>
    <w:rsid w:val="00932793"/>
    <w:rsid w:val="009D4D22"/>
    <w:rsid w:val="00A5539A"/>
    <w:rsid w:val="00A80963"/>
    <w:rsid w:val="00AC6D86"/>
    <w:rsid w:val="00AD1C32"/>
    <w:rsid w:val="00B239D4"/>
    <w:rsid w:val="00B30398"/>
    <w:rsid w:val="00BB4F27"/>
    <w:rsid w:val="00BC0119"/>
    <w:rsid w:val="00BC7CE1"/>
    <w:rsid w:val="00BE558D"/>
    <w:rsid w:val="00C87659"/>
    <w:rsid w:val="00CD4356"/>
    <w:rsid w:val="00CE355B"/>
    <w:rsid w:val="00D3785C"/>
    <w:rsid w:val="00D85774"/>
    <w:rsid w:val="00DB4214"/>
    <w:rsid w:val="00E00D32"/>
    <w:rsid w:val="00E24C5E"/>
    <w:rsid w:val="00EA3640"/>
    <w:rsid w:val="00F11D04"/>
    <w:rsid w:val="00F21EB7"/>
    <w:rsid w:val="00F3730B"/>
    <w:rsid w:val="00F9045B"/>
    <w:rsid w:val="00FC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3096D"/>
  <w15:chartTrackingRefBased/>
  <w15:docId w15:val="{4E5B14E9-F112-EE4D-99F3-AADF7756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1AC"/>
    <w:pPr>
      <w:keepNext/>
      <w:keepLines/>
      <w:spacing w:before="40"/>
      <w:outlineLvl w:val="2"/>
    </w:pPr>
    <w:rPr>
      <w:rFonts w:ascii="Calibri Light" w:eastAsia="DengXian Light" w:hAnsi="Calibri Light"/>
      <w:color w:val="1F3763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paragraph" w:styleId="Footer">
    <w:name w:val="footer"/>
    <w:basedOn w:val="Normal"/>
    <w:link w:val="Foot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C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0F21AC"/>
    <w:rPr>
      <w:rFonts w:ascii="Century Gothic" w:hAnsi="Century Gothic"/>
      <w:color w:val="5A5A5A"/>
      <w:spacing w:val="15"/>
      <w:sz w:val="22"/>
      <w:szCs w:val="22"/>
    </w:rPr>
  </w:style>
  <w:style w:type="paragraph" w:styleId="NoSpacing">
    <w:name w:val="No Spacing"/>
    <w:uiPriority w:val="1"/>
    <w:qFormat/>
    <w:rsid w:val="000F21AC"/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0F21AC"/>
    <w:rPr>
      <w:rFonts w:ascii="Calibri Light" w:eastAsia="DengXian Light" w:hAnsi="Calibri Light" w:cs="Times New Roman"/>
      <w:color w:val="1F3763"/>
      <w:sz w:val="13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Heading2-Black">
    <w:name w:val="Heading 2 - Black"/>
    <w:basedOn w:val="Heading2"/>
    <w:qFormat/>
    <w:rsid w:val="00F21EB7"/>
    <w:rPr>
      <w:color w:val="000000"/>
    </w:rPr>
  </w:style>
  <w:style w:type="character" w:styleId="Strong">
    <w:name w:val="Strong"/>
    <w:uiPriority w:val="22"/>
    <w:qFormat/>
    <w:rsid w:val="00F21EB7"/>
    <w:rPr>
      <w:b/>
      <w:bCs/>
    </w:rPr>
  </w:style>
  <w:style w:type="character" w:styleId="Hyperlink">
    <w:name w:val="Hyperlink"/>
    <w:uiPriority w:val="99"/>
    <w:unhideWhenUsed/>
    <w:rsid w:val="00CD435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6EDE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916EDE"/>
    <w:rPr>
      <w:rFonts w:ascii="Consolas" w:hAnsi="Consolas" w:cs="Consolas"/>
      <w:color w:val="54565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6068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1573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817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6374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525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09232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81417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8118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917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5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3870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212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103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5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2276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353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6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3733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124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5772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726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7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358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291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0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111786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3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34.dot</Template>
  <TotalTime>0</TotalTime>
  <Pages>6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2021-11-27T03:06:00Z</cp:lastPrinted>
  <dcterms:created xsi:type="dcterms:W3CDTF">2022-11-03T20:58:00Z</dcterms:created>
  <dcterms:modified xsi:type="dcterms:W3CDTF">2022-11-03T20:58:00Z</dcterms:modified>
</cp:coreProperties>
</file>